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C0E" w:rsidRDefault="00B86C0E" w:rsidP="00F551CD">
      <w:pPr>
        <w:jc w:val="both"/>
        <w:rPr>
          <w:b/>
          <w:color w:val="1F497D"/>
          <w:sz w:val="24"/>
          <w:szCs w:val="24"/>
        </w:rPr>
      </w:pPr>
    </w:p>
    <w:p w:rsidR="00B86C0E" w:rsidRDefault="00B86C0E" w:rsidP="00185644">
      <w:pPr>
        <w:keepNext/>
        <w:spacing w:after="0"/>
        <w:ind w:left="567" w:hanging="567"/>
        <w:jc w:val="center"/>
        <w:outlineLvl w:val="0"/>
        <w:rPr>
          <w:b/>
          <w:bCs/>
          <w:color w:val="1F497D"/>
          <w:kern w:val="32"/>
          <w:sz w:val="28"/>
          <w:szCs w:val="28"/>
        </w:rPr>
      </w:pPr>
      <w:r>
        <w:rPr>
          <w:b/>
          <w:bCs/>
          <w:color w:val="1F497D"/>
          <w:kern w:val="32"/>
          <w:sz w:val="28"/>
          <w:szCs w:val="28"/>
        </w:rPr>
        <w:t>POWRÓT DO ZDROWIA – POWRÓT DO PRACY</w:t>
      </w:r>
    </w:p>
    <w:p w:rsidR="00B86C0E" w:rsidRPr="00253A60" w:rsidRDefault="00B86C0E" w:rsidP="00620B2E">
      <w:pPr>
        <w:pStyle w:val="Default"/>
        <w:kinsoku w:val="0"/>
        <w:overflowPunct w:val="0"/>
        <w:spacing w:after="120" w:line="276" w:lineRule="auto"/>
        <w:jc w:val="both"/>
        <w:textAlignment w:val="baseline"/>
        <w:rPr>
          <w:color w:val="365F91"/>
          <w:sz w:val="26"/>
          <w:szCs w:val="26"/>
        </w:rPr>
      </w:pPr>
      <w:r w:rsidRPr="00253A60">
        <w:rPr>
          <w:b/>
          <w:color w:val="365F91"/>
          <w:sz w:val="26"/>
          <w:szCs w:val="26"/>
        </w:rPr>
        <w:t xml:space="preserve">Jeśli z powodu wypadku lub pogorszenia stanu zdrowia nie możesz wykonywać dotychczasowej pracy a chcesz być nadal aktywny zawodowo i żyć pełnią życia  zgłoś się do nas i weź udział w bezpłatnej rehabilitacji kompleksowej </w:t>
      </w:r>
      <w:r>
        <w:rPr>
          <w:b/>
          <w:color w:val="365F91"/>
          <w:sz w:val="26"/>
          <w:szCs w:val="26"/>
        </w:rPr>
        <w:t xml:space="preserve">- </w:t>
      </w:r>
      <w:r w:rsidRPr="00253A60">
        <w:rPr>
          <w:b/>
          <w:color w:val="365F91"/>
          <w:sz w:val="26"/>
          <w:szCs w:val="26"/>
        </w:rPr>
        <w:t>zawodowej, psychospołecznej i medycznej</w:t>
      </w:r>
      <w:r w:rsidRPr="00253A60">
        <w:rPr>
          <w:color w:val="365F91"/>
          <w:sz w:val="26"/>
          <w:szCs w:val="26"/>
        </w:rPr>
        <w:t>.</w:t>
      </w:r>
    </w:p>
    <w:p w:rsidR="00B86C0E" w:rsidRDefault="00B86C0E" w:rsidP="00174D6E">
      <w:pPr>
        <w:jc w:val="both"/>
        <w:rPr>
          <w:b/>
          <w:bCs/>
        </w:rPr>
      </w:pPr>
      <w:r w:rsidRPr="00684DB7">
        <w:rPr>
          <w:b/>
          <w:bCs/>
        </w:rPr>
        <w:t xml:space="preserve">Pozwól sobie pomóc, </w:t>
      </w:r>
      <w:r>
        <w:rPr>
          <w:b/>
          <w:bCs/>
        </w:rPr>
        <w:t>zgłoś się do Programu Kompleksowej Rehabilitacji</w:t>
      </w:r>
      <w:r w:rsidRPr="00684DB7">
        <w:rPr>
          <w:b/>
          <w:bCs/>
        </w:rPr>
        <w:t xml:space="preserve">! </w:t>
      </w:r>
    </w:p>
    <w:p w:rsidR="00B86C0E" w:rsidRPr="009F5A60" w:rsidRDefault="00B86C0E" w:rsidP="009F5A60">
      <w:pPr>
        <w:jc w:val="both"/>
        <w:rPr>
          <w:b/>
          <w:bCs/>
        </w:rPr>
      </w:pPr>
      <w:r w:rsidRPr="00C95DB2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60" o:spid="_x0000_i1027" type="#_x0000_t75" style="width:257.25pt;height:171.75pt;visibility:visible">
            <v:imagedata r:id="rId7" o:title=""/>
          </v:shape>
        </w:pict>
      </w:r>
    </w:p>
    <w:p w:rsidR="00B86C0E" w:rsidRDefault="00B86C0E">
      <w:pPr>
        <w:rPr>
          <w:b/>
          <w:color w:val="00B0F0"/>
          <w:sz w:val="28"/>
          <w:szCs w:val="28"/>
          <w:u w:val="single"/>
        </w:rPr>
      </w:pPr>
      <w:r w:rsidRPr="00C95DB2">
        <w:rPr>
          <w:noProof/>
          <w:lang w:eastAsia="pl-PL"/>
        </w:rPr>
        <w:pict>
          <v:shape id="Obraz 11" o:spid="_x0000_i1028" type="#_x0000_t75" alt="https://media.istockphoto.com/photos/adult-education-picture-id459163579?k=6&amp;m=459163579&amp;s=612x612&amp;w=0&amp;h=bwu7X5-N7oQPSKxNwBWdTEWKXYfFkI0j-qwiyFO9f1c=" style="width:258.75pt;height:172.5pt;visibility:visible">
            <v:imagedata r:id="rId8" o:title=""/>
          </v:shape>
        </w:pict>
      </w:r>
    </w:p>
    <w:p w:rsidR="00B86C0E" w:rsidRDefault="00B86C0E">
      <w:pPr>
        <w:rPr>
          <w:b/>
          <w:color w:val="365F91"/>
          <w:sz w:val="28"/>
          <w:szCs w:val="28"/>
          <w:u w:val="single"/>
        </w:rPr>
      </w:pPr>
      <w:r w:rsidRPr="00C95DB2">
        <w:rPr>
          <w:noProof/>
          <w:lang w:eastAsia="pl-PL"/>
        </w:rPr>
        <w:pict>
          <v:shape id="Obraz 63" o:spid="_x0000_i1029" type="#_x0000_t75" style="width:256.5pt;height:169.5pt;visibility:visible">
            <v:imagedata r:id="rId9" o:title=""/>
          </v:shape>
        </w:pict>
      </w:r>
    </w:p>
    <w:p w:rsidR="00B86C0E" w:rsidRDefault="00B86C0E">
      <w:pPr>
        <w:rPr>
          <w:b/>
          <w:color w:val="365F91"/>
          <w:sz w:val="28"/>
          <w:szCs w:val="28"/>
          <w:u w:val="single"/>
        </w:rPr>
      </w:pPr>
    </w:p>
    <w:p w:rsidR="00B86C0E" w:rsidRPr="00D47CA9" w:rsidRDefault="00B86C0E" w:rsidP="0072429D">
      <w:pPr>
        <w:jc w:val="both"/>
        <w:rPr>
          <w:color w:val="365F91"/>
          <w:sz w:val="28"/>
          <w:szCs w:val="28"/>
          <w:u w:val="single"/>
        </w:rPr>
      </w:pPr>
      <w:r w:rsidRPr="00D47CA9">
        <w:rPr>
          <w:b/>
          <w:color w:val="365F91"/>
          <w:sz w:val="28"/>
          <w:szCs w:val="28"/>
          <w:u w:val="single"/>
        </w:rPr>
        <w:t>Do kogo skierowany jest Projekt?</w:t>
      </w:r>
    </w:p>
    <w:p w:rsidR="00B86C0E" w:rsidRDefault="00B86C0E" w:rsidP="0072429D">
      <w:pPr>
        <w:jc w:val="both"/>
      </w:pPr>
      <w:r w:rsidRPr="00F96F94">
        <w:rPr>
          <w:b/>
          <w:bCs/>
        </w:rPr>
        <w:t>Rehabilitacja Kompleksowa</w:t>
      </w:r>
      <w:r>
        <w:t xml:space="preserve"> to oferta </w:t>
      </w:r>
      <w:r w:rsidRPr="00F551CD">
        <w:t xml:space="preserve">dla </w:t>
      </w:r>
      <w:r>
        <w:t xml:space="preserve"> osób,</w:t>
      </w:r>
      <w:r w:rsidRPr="00F551CD">
        <w:t xml:space="preserve"> któr</w:t>
      </w:r>
      <w:r>
        <w:t>e</w:t>
      </w:r>
      <w:r w:rsidRPr="00F551CD">
        <w:t xml:space="preserve"> z powodu choroby lub wypadku </w:t>
      </w:r>
      <w:r>
        <w:t>straciły</w:t>
      </w:r>
      <w:r w:rsidRPr="00F551CD">
        <w:t xml:space="preserve"> możliwość wy</w:t>
      </w:r>
      <w:r>
        <w:t xml:space="preserve">konywania dotychczasowego zawodu, ale chciałyby podjąć inną pracę, adekwatną do ich zainteresowań i stanu  zdrowia. </w:t>
      </w:r>
      <w:r w:rsidRPr="00F551CD">
        <w:t xml:space="preserve">To </w:t>
      </w:r>
      <w:r>
        <w:t xml:space="preserve"> również  szansa</w:t>
      </w:r>
      <w:r w:rsidRPr="00F551CD">
        <w:t xml:space="preserve"> dla </w:t>
      </w:r>
      <w:r>
        <w:t xml:space="preserve">tych, którzy ze względów zdrowotnych </w:t>
      </w:r>
      <w:r w:rsidRPr="00F551CD">
        <w:t>nigdy</w:t>
      </w:r>
      <w:r>
        <w:t xml:space="preserve"> nie pracowali, lecz chcieliby</w:t>
      </w:r>
      <w:r w:rsidRPr="00F551CD">
        <w:t xml:space="preserve"> </w:t>
      </w:r>
      <w:r>
        <w:t xml:space="preserve">zmienić tę sytuację -  zdobyć zawód i podjąć satysfakcjonującą pracę odpowiednią do ich możliwości zdrowotnych.  </w:t>
      </w:r>
    </w:p>
    <w:p w:rsidR="00B86C0E" w:rsidRDefault="00B86C0E" w:rsidP="0072429D">
      <w:pPr>
        <w:jc w:val="both"/>
      </w:pPr>
      <w:r>
        <w:t xml:space="preserve">W powrocie do aktywności zawodowej pomagają </w:t>
      </w:r>
      <w:r w:rsidRPr="00626F96">
        <w:rPr>
          <w:b/>
          <w:bCs/>
        </w:rPr>
        <w:t>Ośrodki Rehabilitacji Kompleksowej</w:t>
      </w:r>
      <w:r>
        <w:t xml:space="preserve">, oferując niezbędną rehabilitację i szeroką ofertę kursów zawodowych dostosowanych do potrzeb osób z ograniczeniami zdrowotnymi. Pobyt, rehabilitacja i szkolenia są bezpłatne. </w:t>
      </w:r>
    </w:p>
    <w:p w:rsidR="00B86C0E" w:rsidRPr="008D1FA2" w:rsidRDefault="00B86C0E" w:rsidP="008D1FA2">
      <w:pPr>
        <w:ind w:right="-1"/>
        <w:jc w:val="both"/>
        <w:rPr>
          <w:b/>
          <w:bCs/>
        </w:rPr>
      </w:pPr>
      <w:bookmarkStart w:id="0" w:name="_Hlk11323115"/>
      <w:r w:rsidRPr="00684DB7">
        <w:rPr>
          <w:b/>
          <w:bCs/>
        </w:rPr>
        <w:t xml:space="preserve">Pozwól sobie pomóc, </w:t>
      </w:r>
      <w:r>
        <w:rPr>
          <w:b/>
          <w:bCs/>
        </w:rPr>
        <w:t>zgłoś się do Programu Kompleksowej Rehabilitacji</w:t>
      </w:r>
      <w:r w:rsidRPr="00684DB7">
        <w:rPr>
          <w:b/>
          <w:bCs/>
        </w:rPr>
        <w:t xml:space="preserve">! </w:t>
      </w:r>
    </w:p>
    <w:p w:rsidR="00B86C0E" w:rsidRPr="00F90FC3" w:rsidRDefault="00B86C0E" w:rsidP="00F551CD">
      <w:pPr>
        <w:jc w:val="both"/>
        <w:rPr>
          <w:b/>
          <w:color w:val="1F497D"/>
          <w:sz w:val="24"/>
          <w:szCs w:val="24"/>
        </w:rPr>
      </w:pPr>
      <w:bookmarkStart w:id="1" w:name="_Hlk11325054"/>
      <w:bookmarkEnd w:id="0"/>
      <w:r w:rsidRPr="00F90FC3">
        <w:rPr>
          <w:b/>
          <w:color w:val="1F497D"/>
          <w:sz w:val="24"/>
          <w:szCs w:val="24"/>
        </w:rPr>
        <w:t>Co oferuje Ośrodek Rehabilitacji Kompleksowej?</w:t>
      </w:r>
    </w:p>
    <w:p w:rsidR="00B86C0E" w:rsidRPr="00F551CD" w:rsidRDefault="00B86C0E" w:rsidP="00F551CD">
      <w:pPr>
        <w:jc w:val="both"/>
      </w:pPr>
      <w:bookmarkStart w:id="2" w:name="_Hlk11325090"/>
      <w:bookmarkEnd w:id="1"/>
      <w:r w:rsidRPr="00F551CD">
        <w:t xml:space="preserve">W Ośrodku Rehabilitacji Kompleksowej </w:t>
      </w:r>
      <w:r>
        <w:t>pomożemy Ci:</w:t>
      </w:r>
    </w:p>
    <w:p w:rsidR="00B86C0E" w:rsidRDefault="00B86C0E" w:rsidP="00F551CD">
      <w:pPr>
        <w:pStyle w:val="ListParagraph"/>
        <w:numPr>
          <w:ilvl w:val="0"/>
          <w:numId w:val="3"/>
        </w:numPr>
        <w:jc w:val="both"/>
      </w:pPr>
      <w:r>
        <w:t xml:space="preserve"> </w:t>
      </w:r>
      <w:r w:rsidRPr="00F551CD">
        <w:t>ocen</w:t>
      </w:r>
      <w:r>
        <w:t>ić</w:t>
      </w:r>
      <w:r w:rsidRPr="00F551CD">
        <w:t xml:space="preserve"> </w:t>
      </w:r>
      <w:r>
        <w:t xml:space="preserve">Twój </w:t>
      </w:r>
      <w:r w:rsidRPr="00F551CD">
        <w:t>stan zdrowia</w:t>
      </w:r>
      <w:r>
        <w:t xml:space="preserve"> i podjąć niezbędne działania, aby w jak największym stopniu odzyskać sprawność,</w:t>
      </w:r>
    </w:p>
    <w:p w:rsidR="00B86C0E" w:rsidRPr="00F551CD" w:rsidRDefault="00B86C0E" w:rsidP="00F551CD">
      <w:pPr>
        <w:pStyle w:val="ListParagraph"/>
        <w:numPr>
          <w:ilvl w:val="0"/>
          <w:numId w:val="3"/>
        </w:numPr>
        <w:jc w:val="both"/>
      </w:pPr>
      <w:r w:rsidRPr="00F551CD">
        <w:t>odzysk</w:t>
      </w:r>
      <w:r>
        <w:t xml:space="preserve">ać </w:t>
      </w:r>
      <w:r w:rsidRPr="00F551CD">
        <w:t xml:space="preserve"> wiar</w:t>
      </w:r>
      <w:r>
        <w:t>ę</w:t>
      </w:r>
      <w:r w:rsidRPr="00F551CD">
        <w:t xml:space="preserve"> we własne możliwości</w:t>
      </w:r>
      <w:r>
        <w:t xml:space="preserve">, </w:t>
      </w:r>
      <w:r w:rsidRPr="00F551CD">
        <w:t>w</w:t>
      </w:r>
      <w:r>
        <w:t>ybrać</w:t>
      </w:r>
      <w:r w:rsidRPr="00F551CD">
        <w:t xml:space="preserve"> now</w:t>
      </w:r>
      <w:r>
        <w:t>y</w:t>
      </w:r>
      <w:r w:rsidRPr="00F551CD">
        <w:t xml:space="preserve"> zaw</w:t>
      </w:r>
      <w:r>
        <w:t>ód i zdobyć kwalifikacje</w:t>
      </w:r>
      <w:r w:rsidRPr="00547F02">
        <w:t xml:space="preserve"> </w:t>
      </w:r>
      <w:r>
        <w:t>niezbędne do jego wykonywania,</w:t>
      </w:r>
    </w:p>
    <w:p w:rsidR="00B86C0E" w:rsidRDefault="00B86C0E" w:rsidP="00F551CD">
      <w:pPr>
        <w:pStyle w:val="ListParagraph"/>
        <w:numPr>
          <w:ilvl w:val="0"/>
          <w:numId w:val="3"/>
        </w:numPr>
        <w:jc w:val="both"/>
      </w:pPr>
      <w:r w:rsidRPr="00F551CD">
        <w:t>znale</w:t>
      </w:r>
      <w:r>
        <w:t xml:space="preserve">źć </w:t>
      </w:r>
      <w:r w:rsidRPr="00F551CD">
        <w:t xml:space="preserve"> prac</w:t>
      </w:r>
      <w:r>
        <w:t>ę dopasowaną do Twoich możliwości i potrzeb lub rozpocząć działalność gospodarczą</w:t>
      </w:r>
      <w:r w:rsidRPr="00F551CD">
        <w:t>.</w:t>
      </w:r>
    </w:p>
    <w:bookmarkEnd w:id="2"/>
    <w:p w:rsidR="00B86C0E" w:rsidRDefault="00B86C0E" w:rsidP="00D82193">
      <w:pPr>
        <w:rPr>
          <w:b/>
          <w:color w:val="1F497D"/>
          <w:sz w:val="24"/>
          <w:szCs w:val="24"/>
        </w:rPr>
      </w:pPr>
    </w:p>
    <w:p w:rsidR="00B86C0E" w:rsidRPr="007164B5" w:rsidRDefault="00B86C0E" w:rsidP="00D82193">
      <w:pPr>
        <w:rPr>
          <w:b/>
          <w:color w:val="1F497D"/>
          <w:sz w:val="24"/>
          <w:szCs w:val="24"/>
        </w:rPr>
      </w:pPr>
      <w:r w:rsidRPr="007164B5">
        <w:rPr>
          <w:b/>
          <w:color w:val="1F497D"/>
          <w:sz w:val="24"/>
          <w:szCs w:val="24"/>
        </w:rPr>
        <w:t>Zgł</w:t>
      </w:r>
      <w:r>
        <w:rPr>
          <w:b/>
          <w:color w:val="1F497D"/>
          <w:sz w:val="24"/>
          <w:szCs w:val="24"/>
        </w:rPr>
        <w:t>osiłeś</w:t>
      </w:r>
      <w:r w:rsidRPr="007164B5">
        <w:rPr>
          <w:b/>
          <w:color w:val="1F497D"/>
          <w:sz w:val="24"/>
          <w:szCs w:val="24"/>
        </w:rPr>
        <w:t xml:space="preserve"> chęć udziału w rehabilitacji kompleksowej – co dalej?  </w:t>
      </w:r>
    </w:p>
    <w:p w:rsidR="00B86C0E" w:rsidRDefault="00B86C0E" w:rsidP="00D47CA9">
      <w:pPr>
        <w:pStyle w:val="ListParagraph"/>
        <w:numPr>
          <w:ilvl w:val="0"/>
          <w:numId w:val="14"/>
        </w:numPr>
        <w:ind w:left="709"/>
        <w:jc w:val="both"/>
      </w:pPr>
      <w:r>
        <w:t xml:space="preserve">Lekarz i psycholog ocenią Twój stan zdrowia i wystawią orzeczenie o potrzebie rehabilitacji kompleksowej. </w:t>
      </w:r>
    </w:p>
    <w:p w:rsidR="00B86C0E" w:rsidRDefault="00B86C0E" w:rsidP="00D47CA9">
      <w:pPr>
        <w:pStyle w:val="ListParagraph"/>
        <w:numPr>
          <w:ilvl w:val="0"/>
          <w:numId w:val="14"/>
        </w:numPr>
        <w:ind w:left="709"/>
        <w:jc w:val="both"/>
      </w:pPr>
      <w:r>
        <w:t>Otrzymasz skierowanie z Państwowego Funduszu Osób Niepełnosprawnych do Ośrodka Rehabilitacji Kompleksowej z propozycją terminu zgłoszenia się do Ośrodka.</w:t>
      </w:r>
    </w:p>
    <w:p w:rsidR="00B86C0E" w:rsidRDefault="00B86C0E" w:rsidP="00D47CA9">
      <w:pPr>
        <w:rPr>
          <w:noProof/>
          <w:lang w:eastAsia="pl-PL"/>
        </w:rPr>
      </w:pPr>
      <w:r>
        <w:t>W Ośrodku możliwy jest pobyt z zakwaterowaniem i pełnym wyżywieniem. Jeśli jednak mieszkasz na tyle blisko, by codziennie dojeżdżać na zajęcia – to masz taką możliwość (wówczas otrzymasz posiłki w trakcie trwania zajęć).</w:t>
      </w:r>
      <w:r w:rsidRPr="00924D84">
        <w:rPr>
          <w:noProof/>
          <w:lang w:eastAsia="pl-PL"/>
        </w:rPr>
        <w:t xml:space="preserve"> </w:t>
      </w:r>
    </w:p>
    <w:p w:rsidR="00B86C0E" w:rsidRPr="00F90FC3" w:rsidRDefault="00B86C0E" w:rsidP="00F551CD">
      <w:pPr>
        <w:jc w:val="both"/>
        <w:rPr>
          <w:b/>
          <w:color w:val="365F91"/>
          <w:sz w:val="24"/>
          <w:szCs w:val="24"/>
        </w:rPr>
      </w:pPr>
      <w:bookmarkStart w:id="3" w:name="_Hlk11324589"/>
      <w:r w:rsidRPr="00F90FC3">
        <w:rPr>
          <w:b/>
          <w:noProof/>
          <w:color w:val="365F91"/>
          <w:sz w:val="24"/>
          <w:szCs w:val="24"/>
          <w:lang w:eastAsia="pl-PL"/>
        </w:rPr>
        <w:t xml:space="preserve">Co </w:t>
      </w:r>
      <w:r>
        <w:rPr>
          <w:b/>
          <w:noProof/>
          <w:color w:val="365F91"/>
          <w:sz w:val="24"/>
          <w:szCs w:val="24"/>
          <w:lang w:eastAsia="pl-PL"/>
        </w:rPr>
        <w:t>Cię</w:t>
      </w:r>
      <w:r w:rsidRPr="00F90FC3">
        <w:rPr>
          <w:b/>
          <w:noProof/>
          <w:color w:val="365F91"/>
          <w:sz w:val="24"/>
          <w:szCs w:val="24"/>
          <w:lang w:eastAsia="pl-PL"/>
        </w:rPr>
        <w:t xml:space="preserve"> czeka w Ośrodku Rehabilitacji Kompleksowej?</w:t>
      </w:r>
    </w:p>
    <w:bookmarkEnd w:id="3"/>
    <w:p w:rsidR="00B86C0E" w:rsidRPr="00412000" w:rsidRDefault="00B86C0E" w:rsidP="004E4240">
      <w:pPr>
        <w:jc w:val="both"/>
      </w:pPr>
      <w:r>
        <w:t xml:space="preserve">Rehabilitacja kompleksowa rozpocznie się od dokładnej oceny przez specjalistów – lekarzy, rehabilitantów, psychologów i doradców zawodowych – stanu Twojego zdrowia, kondycji psychicznej oraz możliwości rozwoju zawodowego. </w:t>
      </w:r>
    </w:p>
    <w:p w:rsidR="00B86C0E" w:rsidRDefault="00B86C0E" w:rsidP="00141CD7">
      <w:pPr>
        <w:jc w:val="both"/>
        <w:rPr>
          <w:rFonts w:cs="Calibri"/>
        </w:rPr>
      </w:pPr>
      <w:r w:rsidRPr="00924D84">
        <w:t xml:space="preserve">Na </w:t>
      </w:r>
      <w:r>
        <w:t xml:space="preserve">tej </w:t>
      </w:r>
      <w:r w:rsidRPr="00924D84">
        <w:t>podstawie</w:t>
      </w:r>
      <w:r>
        <w:t xml:space="preserve"> przygotowany zostanie </w:t>
      </w:r>
      <w:r w:rsidRPr="0037377F">
        <w:rPr>
          <w:b/>
          <w:color w:val="1F497D"/>
        </w:rPr>
        <w:t>Indywidualny Program Rehabilitacji</w:t>
      </w:r>
      <w:r>
        <w:rPr>
          <w:b/>
          <w:color w:val="1F497D"/>
        </w:rPr>
        <w:t xml:space="preserve"> </w:t>
      </w:r>
      <w:r w:rsidRPr="007008B4">
        <w:t>dostosowany do</w:t>
      </w:r>
      <w:r>
        <w:rPr>
          <w:b/>
          <w:color w:val="1F497D"/>
        </w:rPr>
        <w:t xml:space="preserve"> </w:t>
      </w:r>
      <w:r w:rsidRPr="007008B4">
        <w:t>Twoich</w:t>
      </w:r>
      <w:r>
        <w:t xml:space="preserve"> potrzeb i możliwości. </w:t>
      </w:r>
      <w:r>
        <w:rPr>
          <w:rFonts w:cs="Calibri"/>
        </w:rPr>
        <w:t xml:space="preserve">Zostanie w nim określony ogólny cel rehabilitacji, dobrane do niego działania (zabiegi, szkolenia, spotkania ze specjalistami itp.) oraz </w:t>
      </w:r>
      <w:r w:rsidRPr="0037377F">
        <w:rPr>
          <w:rFonts w:cs="Calibri"/>
        </w:rPr>
        <w:t xml:space="preserve">harmonogram działań </w:t>
      </w:r>
      <w:r>
        <w:rPr>
          <w:rFonts w:cs="Calibri"/>
        </w:rPr>
        <w:t>i sposób oceny ich efektów.</w:t>
      </w:r>
    </w:p>
    <w:p w:rsidR="00B86C0E" w:rsidRDefault="00B86C0E">
      <w:r>
        <w:t xml:space="preserve">W przygotowaniu Indywidualnego Programu Rehabilitacji i jego realizacji będzie uczestniczyć zespół rehabilitacyjny w składzie:   </w:t>
      </w:r>
    </w:p>
    <w:tbl>
      <w:tblPr>
        <w:tblW w:w="0" w:type="auto"/>
        <w:tblLook w:val="00A0"/>
      </w:tblPr>
      <w:tblGrid>
        <w:gridCol w:w="3369"/>
        <w:gridCol w:w="3402"/>
      </w:tblGrid>
      <w:tr w:rsidR="00B86C0E" w:rsidRPr="00E735D2" w:rsidTr="00E735D2">
        <w:trPr>
          <w:trHeight w:val="2090"/>
        </w:trPr>
        <w:tc>
          <w:tcPr>
            <w:tcW w:w="3369" w:type="dxa"/>
          </w:tcPr>
          <w:p w:rsidR="00B86C0E" w:rsidRPr="00E735D2" w:rsidRDefault="00B86C0E" w:rsidP="00E735D2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 w:line="240" w:lineRule="auto"/>
              <w:ind w:left="567" w:hanging="284"/>
              <w:rPr>
                <w:rFonts w:cs="Calibri"/>
                <w:color w:val="000000"/>
              </w:rPr>
            </w:pPr>
            <w:r w:rsidRPr="00E735D2">
              <w:rPr>
                <w:rFonts w:cs="Calibri"/>
                <w:color w:val="000000"/>
              </w:rPr>
              <w:t>lekarz</w:t>
            </w:r>
          </w:p>
          <w:p w:rsidR="00B86C0E" w:rsidRPr="00E735D2" w:rsidRDefault="00B86C0E" w:rsidP="00E735D2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 w:line="240" w:lineRule="auto"/>
              <w:ind w:left="595" w:hanging="284"/>
              <w:rPr>
                <w:rFonts w:cs="Calibri"/>
                <w:color w:val="000000"/>
              </w:rPr>
            </w:pPr>
            <w:r w:rsidRPr="00E735D2">
              <w:rPr>
                <w:rFonts w:cs="Calibri"/>
                <w:color w:val="000000"/>
              </w:rPr>
              <w:t>fizjoterapeuta</w:t>
            </w:r>
          </w:p>
          <w:p w:rsidR="00B86C0E" w:rsidRPr="00E735D2" w:rsidRDefault="00B86C0E" w:rsidP="00E735D2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 w:line="240" w:lineRule="auto"/>
              <w:ind w:left="567" w:hanging="284"/>
              <w:rPr>
                <w:rFonts w:cs="Calibri"/>
                <w:color w:val="000000"/>
              </w:rPr>
            </w:pPr>
            <w:r w:rsidRPr="00E735D2">
              <w:rPr>
                <w:rFonts w:cs="Calibri"/>
                <w:color w:val="000000"/>
              </w:rPr>
              <w:t>psycholog</w:t>
            </w:r>
          </w:p>
          <w:p w:rsidR="00B86C0E" w:rsidRPr="00E735D2" w:rsidRDefault="00B86C0E" w:rsidP="00E735D2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 w:line="240" w:lineRule="auto"/>
              <w:ind w:left="567" w:hanging="284"/>
              <w:rPr>
                <w:rFonts w:cs="Calibri"/>
                <w:color w:val="000000"/>
              </w:rPr>
            </w:pPr>
            <w:r w:rsidRPr="00E735D2">
              <w:rPr>
                <w:rFonts w:cs="Calibri"/>
                <w:color w:val="000000"/>
              </w:rPr>
              <w:t>doradca zawodowy</w:t>
            </w:r>
          </w:p>
          <w:p w:rsidR="00B86C0E" w:rsidRPr="00E735D2" w:rsidRDefault="00B86C0E" w:rsidP="00E735D2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 w:line="240" w:lineRule="auto"/>
              <w:ind w:left="567" w:hanging="284"/>
              <w:rPr>
                <w:rFonts w:cs="Calibri"/>
                <w:color w:val="000000"/>
              </w:rPr>
            </w:pPr>
            <w:r w:rsidRPr="00E735D2">
              <w:rPr>
                <w:rFonts w:cs="Calibri"/>
                <w:color w:val="000000"/>
              </w:rPr>
              <w:t>pośrednik pracy</w:t>
            </w:r>
          </w:p>
        </w:tc>
        <w:tc>
          <w:tcPr>
            <w:tcW w:w="3402" w:type="dxa"/>
          </w:tcPr>
          <w:p w:rsidR="00B86C0E" w:rsidRPr="00E735D2" w:rsidRDefault="00B86C0E" w:rsidP="00E735D2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 w:line="240" w:lineRule="auto"/>
              <w:ind w:left="595" w:hanging="284"/>
              <w:rPr>
                <w:rFonts w:cs="Calibri"/>
                <w:color w:val="000000"/>
              </w:rPr>
            </w:pPr>
            <w:r w:rsidRPr="00E735D2">
              <w:rPr>
                <w:rFonts w:cs="Calibri"/>
                <w:color w:val="000000"/>
              </w:rPr>
              <w:t>terapeuta zajęciowy</w:t>
            </w:r>
          </w:p>
          <w:p w:rsidR="00B86C0E" w:rsidRPr="00E735D2" w:rsidRDefault="00B86C0E" w:rsidP="00E735D2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 w:line="240" w:lineRule="auto"/>
              <w:ind w:left="567" w:hanging="284"/>
              <w:rPr>
                <w:rFonts w:cs="Calibri"/>
                <w:color w:val="000000"/>
              </w:rPr>
            </w:pPr>
            <w:r w:rsidRPr="00E735D2">
              <w:rPr>
                <w:rFonts w:cs="Calibri"/>
                <w:color w:val="000000"/>
              </w:rPr>
              <w:t>specjalista ds. zarządzania rehabilitacją</w:t>
            </w:r>
          </w:p>
          <w:p w:rsidR="00B86C0E" w:rsidRPr="00E735D2" w:rsidRDefault="00B86C0E" w:rsidP="00E735D2">
            <w:pPr>
              <w:numPr>
                <w:ilvl w:val="0"/>
                <w:numId w:val="4"/>
              </w:numPr>
              <w:tabs>
                <w:tab w:val="left" w:pos="709"/>
              </w:tabs>
              <w:spacing w:after="120" w:line="240" w:lineRule="auto"/>
              <w:ind w:left="595" w:hanging="284"/>
              <w:rPr>
                <w:rFonts w:cs="Calibri"/>
                <w:color w:val="000000"/>
              </w:rPr>
            </w:pPr>
            <w:r w:rsidRPr="00E735D2">
              <w:rPr>
                <w:rFonts w:cs="Calibri"/>
                <w:color w:val="000000"/>
              </w:rPr>
              <w:t>inni specjaliści w zależności od potrzeb</w:t>
            </w:r>
          </w:p>
        </w:tc>
      </w:tr>
    </w:tbl>
    <w:p w:rsidR="00B86C0E" w:rsidRDefault="00B86C0E" w:rsidP="00705FCA">
      <w:pPr>
        <w:jc w:val="both"/>
      </w:pPr>
      <w:r>
        <w:rPr>
          <w:rFonts w:cs="Calibri"/>
        </w:rPr>
        <w:t xml:space="preserve">Indywidualny Program Rehabilitacji będzie przygotowany </w:t>
      </w:r>
      <w:r w:rsidRPr="003169D2">
        <w:rPr>
          <w:rFonts w:cs="Calibri"/>
          <w:b/>
          <w:color w:val="1F497D"/>
        </w:rPr>
        <w:t>wspólnie z Tobą</w:t>
      </w:r>
      <w:r>
        <w:rPr>
          <w:rFonts w:cs="Calibri"/>
          <w:b/>
        </w:rPr>
        <w:t>.</w:t>
      </w:r>
      <w:r>
        <w:rPr>
          <w:rFonts w:cs="Calibri"/>
        </w:rPr>
        <w:t xml:space="preserve"> W uzasadnionych przypadkach </w:t>
      </w:r>
      <w:r>
        <w:t>jeśli okaże się, że zaplanowane działania są nieskuteczne lub, że źle je tolerujesz, wówczas zespół rehabilitacyjny, w uzgodnieniu z Tobą, dokona zmian w Indywidualnym Programie Rehabilitacji.</w:t>
      </w:r>
    </w:p>
    <w:p w:rsidR="00B86C0E" w:rsidRPr="00D46157" w:rsidRDefault="00B86C0E" w:rsidP="00705FCA">
      <w:pPr>
        <w:jc w:val="both"/>
        <w:rPr>
          <w:rFonts w:cs="Calibri"/>
          <w:b/>
        </w:rPr>
      </w:pPr>
      <w:r w:rsidRPr="00D46157">
        <w:rPr>
          <w:rFonts w:cs="Calibri"/>
          <w:b/>
        </w:rPr>
        <w:t>Pamiętaj: żadne działanie nie zostanie podjęte bez Twojej zgody!</w:t>
      </w:r>
    </w:p>
    <w:p w:rsidR="00B86C0E" w:rsidRPr="00D9722C" w:rsidRDefault="00B86C0E" w:rsidP="00D972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F81BD"/>
        <w:ind w:left="1134" w:right="1134"/>
      </w:pPr>
      <w:bookmarkStart w:id="4" w:name="_Hlk11325345"/>
      <w:r w:rsidRPr="00D9722C">
        <w:t xml:space="preserve">Główny celem </w:t>
      </w:r>
      <w:r w:rsidRPr="00D9722C">
        <w:rPr>
          <w:rFonts w:cs="Calibri"/>
        </w:rPr>
        <w:t xml:space="preserve">rehabilitacji kompleksowej jest uzyskanie przez </w:t>
      </w:r>
      <w:r>
        <w:rPr>
          <w:rFonts w:cs="Calibri"/>
        </w:rPr>
        <w:t xml:space="preserve">Ciebie </w:t>
      </w:r>
      <w:r w:rsidRPr="00D9722C">
        <w:rPr>
          <w:rFonts w:cs="Calibri"/>
        </w:rPr>
        <w:t>zatrudnienia na otwartym rynku pracy lub założenie działalności gospodarczej.</w:t>
      </w:r>
    </w:p>
    <w:bookmarkEnd w:id="4"/>
    <w:p w:rsidR="00B86C0E" w:rsidRPr="00D9722C" w:rsidRDefault="00B86C0E" w:rsidP="00D9722C">
      <w:pPr>
        <w:jc w:val="both"/>
      </w:pPr>
      <w:r>
        <w:rPr>
          <w:rFonts w:cs="Calibri"/>
        </w:rPr>
        <w:t>Na rehabilitację kompleksową składają się trzy moduły: zawodowy, psychospołeczny i medyczny. W Indywidualnym Programie Rehabilitacji zostanie opisany sposób realizacji każdego z modułów.</w:t>
      </w:r>
    </w:p>
    <w:p w:rsidR="00B86C0E" w:rsidRPr="00412000" w:rsidRDefault="00B86C0E">
      <w:pPr>
        <w:rPr>
          <w:b/>
          <w:color w:val="1F497D"/>
          <w:sz w:val="24"/>
          <w:szCs w:val="24"/>
        </w:rPr>
      </w:pPr>
      <w:r w:rsidRPr="00412000">
        <w:rPr>
          <w:b/>
          <w:color w:val="1F497D"/>
          <w:sz w:val="24"/>
          <w:szCs w:val="24"/>
        </w:rPr>
        <w:t xml:space="preserve">Na </w:t>
      </w:r>
      <w:r w:rsidRPr="003169D2">
        <w:rPr>
          <w:b/>
          <w:color w:val="1F497D"/>
          <w:sz w:val="24"/>
          <w:szCs w:val="24"/>
        </w:rPr>
        <w:t>czym polega</w:t>
      </w:r>
      <w:r w:rsidRPr="00412000">
        <w:rPr>
          <w:b/>
          <w:color w:val="1F497D"/>
          <w:sz w:val="24"/>
          <w:szCs w:val="24"/>
        </w:rPr>
        <w:t xml:space="preserve"> moduł zawodowy?</w:t>
      </w:r>
    </w:p>
    <w:p w:rsidR="00B86C0E" w:rsidRDefault="00B86C0E" w:rsidP="00705FCA">
      <w:pPr>
        <w:jc w:val="both"/>
        <w:rPr>
          <w:rFonts w:cs="Verdana"/>
        </w:rPr>
      </w:pPr>
      <w:r w:rsidRPr="003169D2">
        <w:rPr>
          <w:rFonts w:cs="Verdana"/>
        </w:rPr>
        <w:t xml:space="preserve">W ramach modułu zawodowego będziesz mieć możliwość uzyskania wsparcia </w:t>
      </w:r>
      <w:r w:rsidRPr="003169D2">
        <w:rPr>
          <w:rFonts w:cs="Verdana"/>
          <w:b/>
          <w:color w:val="1F497D"/>
        </w:rPr>
        <w:t>doradcy zawodowego</w:t>
      </w:r>
      <w:r w:rsidRPr="003169D2">
        <w:rPr>
          <w:rFonts w:cs="Verdana"/>
        </w:rPr>
        <w:t xml:space="preserve">. </w:t>
      </w:r>
      <w:r>
        <w:rPr>
          <w:rFonts w:cs="Verdana"/>
        </w:rPr>
        <w:t xml:space="preserve">Będzie on służył Ci radą w </w:t>
      </w:r>
      <w:r w:rsidRPr="003169D2">
        <w:rPr>
          <w:rFonts w:cs="Verdana"/>
        </w:rPr>
        <w:t xml:space="preserve">wyborze nowego zawodu – </w:t>
      </w:r>
      <w:r>
        <w:rPr>
          <w:rFonts w:cs="Verdana"/>
        </w:rPr>
        <w:t>dopasowanego</w:t>
      </w:r>
      <w:r w:rsidRPr="003169D2">
        <w:rPr>
          <w:rFonts w:cs="Verdana"/>
        </w:rPr>
        <w:t xml:space="preserve"> do Twoich zainteresowań oraz obecnych możliwości i cieszącego się zainteresowaniem pracodawców.</w:t>
      </w:r>
      <w:r>
        <w:rPr>
          <w:rFonts w:cs="Verdana"/>
        </w:rPr>
        <w:t xml:space="preserve"> Ustali także, czy nie powinieneś wziąć udziału w dodatkowych zajęciach z zakresu np. matematyki,  informatyki czy języka obcego – jeśli miałoby to ułatwić Ci naukę nowego zawodu. Takie zajęcia są możliwe do realizacji w Ośrodku Rehabilitacji Kompleksowej.</w:t>
      </w:r>
      <w:r w:rsidRPr="003169D2">
        <w:rPr>
          <w:noProof/>
          <w:lang w:eastAsia="pl-PL"/>
        </w:rPr>
        <w:t xml:space="preserve"> </w:t>
      </w:r>
    </w:p>
    <w:p w:rsidR="00B86C0E" w:rsidRDefault="00B86C0E" w:rsidP="00D47CA9">
      <w:pPr>
        <w:tabs>
          <w:tab w:val="left" w:pos="426"/>
        </w:tabs>
        <w:autoSpaceDE w:val="0"/>
        <w:autoSpaceDN w:val="0"/>
        <w:adjustRightInd w:val="0"/>
        <w:spacing w:after="120"/>
        <w:jc w:val="both"/>
        <w:rPr>
          <w:rFonts w:cs="Verdana"/>
        </w:rPr>
      </w:pPr>
      <w:r w:rsidRPr="00C95DB2">
        <w:rPr>
          <w:noProof/>
          <w:lang w:eastAsia="pl-PL"/>
        </w:rPr>
        <w:pict>
          <v:shape id="Obraz 44" o:spid="_x0000_i1030" type="#_x0000_t75" style="width:250.5pt;height:168pt;visibility:visible">
            <v:imagedata r:id="rId10" o:title=""/>
          </v:shape>
        </w:pict>
      </w:r>
    </w:p>
    <w:p w:rsidR="00B86C0E" w:rsidRPr="00D47CA9" w:rsidRDefault="00B86C0E" w:rsidP="00D47CA9">
      <w:pPr>
        <w:tabs>
          <w:tab w:val="left" w:pos="426"/>
        </w:tabs>
        <w:autoSpaceDE w:val="0"/>
        <w:autoSpaceDN w:val="0"/>
        <w:adjustRightInd w:val="0"/>
        <w:spacing w:after="120"/>
        <w:jc w:val="both"/>
        <w:rPr>
          <w:rFonts w:cs="Verdana"/>
        </w:rPr>
      </w:pPr>
      <w:r>
        <w:rPr>
          <w:rFonts w:cs="Verdana"/>
        </w:rPr>
        <w:t>Jeśli okaże się to przydatne do wykonywania nowego zawodu, doradca skieruje Cię także na kurs komputerowy. Nauczysz się, jak korzystać z komputera podczas poszukiwania pracy, jak pozyskiwać i selekcjonować informacje, a następnie zdobędziesz umiejętności komputerowe</w:t>
      </w:r>
      <w:r w:rsidRPr="006655A9">
        <w:rPr>
          <w:rFonts w:cs="Verdana"/>
        </w:rPr>
        <w:t xml:space="preserve"> </w:t>
      </w:r>
      <w:r>
        <w:rPr>
          <w:rFonts w:cs="Verdana"/>
        </w:rPr>
        <w:t>niezbędne do wykonywania pracy.  Ukończenie kursu i zaliczenie sprawdzianu będzie podstawą do wydania Ci powszechnie uznawanego przez pracodawców certyfikatu.</w:t>
      </w:r>
    </w:p>
    <w:p w:rsidR="00B86C0E" w:rsidRDefault="00B86C0E" w:rsidP="007253C6">
      <w:pPr>
        <w:jc w:val="both"/>
      </w:pPr>
      <w:r>
        <w:t>W procesie przygotowywania się do nowego zawodu n</w:t>
      </w:r>
      <w:r w:rsidRPr="007253C6">
        <w:t xml:space="preserve">ajważniejsze </w:t>
      </w:r>
      <w:r>
        <w:t>jest</w:t>
      </w:r>
      <w:r w:rsidRPr="007253C6">
        <w:t xml:space="preserve"> </w:t>
      </w:r>
      <w:r w:rsidRPr="007008B4">
        <w:rPr>
          <w:b/>
          <w:color w:val="365F91"/>
        </w:rPr>
        <w:t>szkolenie zawodowe</w:t>
      </w:r>
      <w:r w:rsidRPr="007253C6">
        <w:t xml:space="preserve">. Odbywać się ono będzie w Ośrodku Rehabilitacji Kompleksowej lub we współpracującej z nim </w:t>
      </w:r>
      <w:r>
        <w:t>instytucji szkoleniowej. Aby takie szkolenie było pełnowartościowe i mogło zakończyć się wydaniem uznawanego przez pracodawców certyfikatu (po zdaniu egzaminów końcowych), musi trwać tak długo, jak to określają przepisy Ministra Edukacji Narodowej.</w:t>
      </w:r>
    </w:p>
    <w:p w:rsidR="00B86C0E" w:rsidRDefault="00B86C0E" w:rsidP="007253C6">
      <w:pPr>
        <w:jc w:val="both"/>
      </w:pPr>
      <w:r w:rsidRPr="00C95DB2">
        <w:rPr>
          <w:noProof/>
          <w:lang w:eastAsia="pl-PL"/>
        </w:rPr>
        <w:pict>
          <v:shape id="Obraz 45" o:spid="_x0000_i1031" type="#_x0000_t75" style="width:243.75pt;height:183pt;visibility:visible">
            <v:imagedata r:id="rId11" o:title=""/>
          </v:shape>
        </w:pict>
      </w:r>
    </w:p>
    <w:p w:rsidR="00B86C0E" w:rsidRPr="00531844" w:rsidRDefault="00B86C0E" w:rsidP="00531844">
      <w:pPr>
        <w:tabs>
          <w:tab w:val="left" w:pos="426"/>
        </w:tabs>
        <w:autoSpaceDE w:val="0"/>
        <w:autoSpaceDN w:val="0"/>
        <w:adjustRightInd w:val="0"/>
        <w:spacing w:after="120"/>
        <w:jc w:val="both"/>
        <w:rPr>
          <w:rFonts w:cs="Verdana"/>
        </w:rPr>
      </w:pPr>
      <w:r>
        <w:rPr>
          <w:rFonts w:cs="Verdana"/>
        </w:rPr>
        <w:t xml:space="preserve">Ważnym zadaniem doradcy zawodowego jest także pomoc </w:t>
      </w:r>
      <w:r>
        <w:t>w przygotowaniu się do poszukiwania pracy: jak ubrać się na spotkanie rekrutacyjne, jak rozmawiać z potencjalnym pracodawcą .</w:t>
      </w:r>
    </w:p>
    <w:p w:rsidR="00B86C0E" w:rsidRDefault="00B86C0E">
      <w:r>
        <w:t xml:space="preserve">Będziesz mógł również liczyć na pomoc </w:t>
      </w:r>
      <w:r w:rsidRPr="00A618A5">
        <w:rPr>
          <w:b/>
          <w:color w:val="1F497D"/>
        </w:rPr>
        <w:t>pośrednika pracy</w:t>
      </w:r>
      <w:r>
        <w:t>, który pomoże Ci w znalezieniu pracy zgodnej z nowo zdobytym zawodem i odpowiadającej Twoim oczekiwaniom i możliwościom.</w:t>
      </w:r>
    </w:p>
    <w:p w:rsidR="00B86C0E" w:rsidRDefault="00B86C0E">
      <w:pPr>
        <w:rPr>
          <w:b/>
          <w:color w:val="17365D"/>
        </w:rPr>
      </w:pPr>
    </w:p>
    <w:p w:rsidR="00B86C0E" w:rsidRPr="00531844" w:rsidRDefault="00B86C0E">
      <w:pPr>
        <w:rPr>
          <w:b/>
          <w:color w:val="17365D"/>
        </w:rPr>
      </w:pPr>
      <w:r w:rsidRPr="00531844">
        <w:rPr>
          <w:b/>
          <w:color w:val="17365D"/>
        </w:rPr>
        <w:t>Nowa praca to wyzwanie. Czy sobie poradzę? Moduł psychospołeczny.</w:t>
      </w:r>
    </w:p>
    <w:p w:rsidR="00B86C0E" w:rsidRDefault="00B86C0E" w:rsidP="009F5A60">
      <w:pPr>
        <w:jc w:val="both"/>
      </w:pPr>
      <w:r>
        <w:t xml:space="preserve">Nie obawiaj się, przez cały pobyt w Ośrodku oraz po podjęciu pracy nie zostaniesz sam. </w:t>
      </w:r>
      <w:r w:rsidRPr="00C4097E">
        <w:t xml:space="preserve">W ramach </w:t>
      </w:r>
      <w:r w:rsidRPr="00533C38">
        <w:rPr>
          <w:b/>
          <w:color w:val="1F497D"/>
        </w:rPr>
        <w:t>modułu psychospołecznego</w:t>
      </w:r>
      <w:r>
        <w:rPr>
          <w:color w:val="1F497D"/>
        </w:rPr>
        <w:t xml:space="preserve"> </w:t>
      </w:r>
      <w:r w:rsidRPr="001F07D6">
        <w:rPr>
          <w:color w:val="000000"/>
        </w:rPr>
        <w:t>p</w:t>
      </w:r>
      <w:r w:rsidRPr="00A479A9">
        <w:t xml:space="preserve">sycholog z zespołu rehabilitacyjnego będzie czuwał nad tym, byś nie </w:t>
      </w:r>
      <w:r>
        <w:t>zwątpił w swoje siły</w:t>
      </w:r>
      <w:r w:rsidRPr="00A479A9">
        <w:t xml:space="preserve">. To normalne, że utrata możliwości </w:t>
      </w:r>
      <w:r>
        <w:t xml:space="preserve">wykonywania dotychczasowej pracy </w:t>
      </w:r>
      <w:r w:rsidRPr="00A479A9">
        <w:t xml:space="preserve">lub brak </w:t>
      </w:r>
      <w:r>
        <w:t xml:space="preserve">aktywności zawodowej mogły naruszyć Twoją </w:t>
      </w:r>
      <w:r w:rsidRPr="00A479A9">
        <w:t xml:space="preserve">wiarę we własne możliwości i </w:t>
      </w:r>
      <w:r>
        <w:t>obniżyć poczucie wartości. Psycholog pomoże Ci przezwyciężyć trudne momenty zwątpienia.</w:t>
      </w:r>
    </w:p>
    <w:p w:rsidR="00B86C0E" w:rsidRDefault="00B86C0E" w:rsidP="00533C38">
      <w:pPr>
        <w:spacing w:after="120"/>
        <w:jc w:val="both"/>
      </w:pPr>
      <w:r w:rsidRPr="00C95DB2">
        <w:rPr>
          <w:noProof/>
          <w:lang w:eastAsia="pl-PL"/>
        </w:rPr>
        <w:pict>
          <v:shape id="Obraz 52" o:spid="_x0000_i1032" type="#_x0000_t75" style="width:264pt;height:198pt;visibility:visible">
            <v:imagedata r:id="rId12" o:title=""/>
          </v:shape>
        </w:pict>
      </w:r>
    </w:p>
    <w:p w:rsidR="00B86C0E" w:rsidRPr="00A479A9" w:rsidRDefault="00B86C0E" w:rsidP="00533C38">
      <w:pPr>
        <w:spacing w:after="120"/>
        <w:jc w:val="both"/>
      </w:pPr>
      <w:r w:rsidRPr="00A479A9">
        <w:t xml:space="preserve">W </w:t>
      </w:r>
      <w:r>
        <w:t xml:space="preserve">dążeniu do zmiany </w:t>
      </w:r>
      <w:r w:rsidRPr="00A479A9">
        <w:t xml:space="preserve">swojej sytuacji zawodowej i życiowej </w:t>
      </w:r>
      <w:r>
        <w:t>bardzo ważna jest motywacja. Wspólnie z psychologiem będziesz pracował nad jej wzmocnieniem. Pomoże Ci to osiągnąć założone cele, utwierdzi w przekonaniu</w:t>
      </w:r>
      <w:r w:rsidRPr="00A479A9">
        <w:t xml:space="preserve"> o</w:t>
      </w:r>
      <w:r>
        <w:t> </w:t>
      </w:r>
      <w:r w:rsidRPr="00A479A9">
        <w:t>możliwoś</w:t>
      </w:r>
      <w:r>
        <w:t>ci powrotu do pracy i zmiany swojej sytuacji życiowej, wzmocni poczucie własnej wartości</w:t>
      </w:r>
    </w:p>
    <w:p w:rsidR="00B86C0E" w:rsidRDefault="00B86C0E" w:rsidP="0014477D">
      <w:pPr>
        <w:jc w:val="both"/>
      </w:pPr>
      <w:r>
        <w:rPr>
          <w:highlight w:val="white"/>
        </w:rPr>
        <w:t xml:space="preserve">W ramach modułu psychospołecznego psycholog będzie pracował z Tobą zarówno </w:t>
      </w:r>
      <w:r w:rsidRPr="00A479A9">
        <w:rPr>
          <w:highlight w:val="white"/>
        </w:rPr>
        <w:t>indywidualn</w:t>
      </w:r>
      <w:r>
        <w:rPr>
          <w:highlight w:val="white"/>
        </w:rPr>
        <w:t>ie</w:t>
      </w:r>
      <w:r w:rsidRPr="00A479A9">
        <w:rPr>
          <w:highlight w:val="white"/>
        </w:rPr>
        <w:t xml:space="preserve">, </w:t>
      </w:r>
      <w:r>
        <w:rPr>
          <w:highlight w:val="white"/>
        </w:rPr>
        <w:t>jak i w grupie z innymi uczestnikami</w:t>
      </w:r>
      <w:r w:rsidRPr="00A479A9">
        <w:rPr>
          <w:highlight w:val="white"/>
        </w:rPr>
        <w:t>.</w:t>
      </w:r>
      <w:r>
        <w:t xml:space="preserve"> Będzie także dostępny dla Twoich najbliższych (rodzina, inni bliscy, przyjaciele), jeśli okaże się to pomocne w procesie Twojego powrotu do aktywności zawodowej.</w:t>
      </w:r>
    </w:p>
    <w:p w:rsidR="00B86C0E" w:rsidRDefault="00B86C0E" w:rsidP="00412000">
      <w:pPr>
        <w:rPr>
          <w:b/>
          <w:color w:val="1F497D"/>
          <w:sz w:val="24"/>
          <w:szCs w:val="24"/>
        </w:rPr>
      </w:pPr>
    </w:p>
    <w:p w:rsidR="00B86C0E" w:rsidRPr="00412000" w:rsidRDefault="00B86C0E" w:rsidP="00412000">
      <w:pPr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M</w:t>
      </w:r>
      <w:r w:rsidRPr="00412000">
        <w:rPr>
          <w:b/>
          <w:color w:val="1F497D"/>
          <w:sz w:val="24"/>
          <w:szCs w:val="24"/>
        </w:rPr>
        <w:t xml:space="preserve">oduł </w:t>
      </w:r>
      <w:r>
        <w:rPr>
          <w:b/>
          <w:color w:val="1F497D"/>
          <w:sz w:val="24"/>
          <w:szCs w:val="24"/>
        </w:rPr>
        <w:t>medyczny – na czym polega</w:t>
      </w:r>
      <w:r w:rsidRPr="00412000">
        <w:rPr>
          <w:b/>
          <w:color w:val="1F497D"/>
          <w:sz w:val="24"/>
          <w:szCs w:val="24"/>
        </w:rPr>
        <w:t>?</w:t>
      </w:r>
    </w:p>
    <w:p w:rsidR="00B86C0E" w:rsidRDefault="00B86C0E" w:rsidP="00BA4D55">
      <w:pPr>
        <w:jc w:val="both"/>
      </w:pPr>
      <w:r w:rsidRPr="005A520D">
        <w:t xml:space="preserve">Moduł medyczny </w:t>
      </w:r>
      <w:r>
        <w:t xml:space="preserve">jest ważnym elementem w procesie powrotu do aktywności zawodowej. Jego celem jest </w:t>
      </w:r>
      <w:r w:rsidRPr="005A520D">
        <w:t xml:space="preserve">przywrócenie utraconych funkcji </w:t>
      </w:r>
      <w:r>
        <w:t xml:space="preserve">organizmu </w:t>
      </w:r>
      <w:r w:rsidRPr="005A520D">
        <w:t>lub ic</w:t>
      </w:r>
      <w:r>
        <w:t>h odtworzenie w jak największym</w:t>
      </w:r>
      <w:r w:rsidRPr="005A520D">
        <w:t xml:space="preserve"> możliwym do osiągnięcia stopniu</w:t>
      </w:r>
      <w:r>
        <w:t xml:space="preserve">, co ułatwi Ci podjęcie pracy. </w:t>
      </w:r>
    </w:p>
    <w:p w:rsidR="00B86C0E" w:rsidRPr="005A520D" w:rsidRDefault="00B86C0E" w:rsidP="005A520D">
      <w:pPr>
        <w:jc w:val="both"/>
      </w:pPr>
      <w:r>
        <w:t>W Indywidualnym Programie Rehabilitacji określona zostanie l</w:t>
      </w:r>
      <w:r w:rsidRPr="005A520D">
        <w:t xml:space="preserve">iczba zleconych </w:t>
      </w:r>
      <w:r>
        <w:t xml:space="preserve">zabiegów oraz ich </w:t>
      </w:r>
      <w:r w:rsidRPr="005A520D">
        <w:t xml:space="preserve">częstotliwość. </w:t>
      </w:r>
      <w:r>
        <w:t>Formy terapii będą zależne od Twoich potrzeb</w:t>
      </w:r>
      <w:r w:rsidRPr="005A520D">
        <w:t xml:space="preserve">. </w:t>
      </w:r>
      <w:r>
        <w:t>Mogą to być na przykład:</w:t>
      </w:r>
      <w:r w:rsidRPr="005A520D">
        <w:t xml:space="preserve"> fizjoterapia (kinezyterapia, fizykoterapia, masaż), fizykoterapia, terapia zajęciowa</w:t>
      </w:r>
      <w:r>
        <w:t>, logopedyczna.</w:t>
      </w:r>
    </w:p>
    <w:p w:rsidR="00B86C0E" w:rsidRDefault="00B86C0E" w:rsidP="005A520D">
      <w:pPr>
        <w:jc w:val="both"/>
      </w:pPr>
      <w:r w:rsidRPr="00C95DB2">
        <w:rPr>
          <w:noProof/>
          <w:lang w:eastAsia="pl-PL"/>
        </w:rPr>
        <w:pict>
          <v:shape id="Obraz 10" o:spid="_x0000_i1033" type="#_x0000_t75" alt="https://media.istockphoto.com/photos/teacher-helping-student-training-to-become-masseuse-picture-id511803011?k=6&amp;m=511803011&amp;s=612x612&amp;w=0&amp;h=7bB36pvEfxvDvzlsDhc0KC-yMLd3rZ3yl3bvIG5LUy0=" style="width:266.25pt;height:177pt;visibility:visible">
            <v:imagedata r:id="rId13" o:title=""/>
          </v:shape>
        </w:pict>
      </w:r>
    </w:p>
    <w:p w:rsidR="00B86C0E" w:rsidRDefault="00B86C0E" w:rsidP="005A520D">
      <w:pPr>
        <w:jc w:val="both"/>
      </w:pPr>
      <w:r w:rsidRPr="005A520D">
        <w:t xml:space="preserve">Raz na dwa tygodnie </w:t>
      </w:r>
      <w:r>
        <w:t xml:space="preserve">zespół rehabilitacyjny będzie </w:t>
      </w:r>
      <w:r w:rsidRPr="005A520D">
        <w:t>dokonywa</w:t>
      </w:r>
      <w:r>
        <w:t>ł</w:t>
      </w:r>
      <w:r w:rsidRPr="005A520D">
        <w:t xml:space="preserve"> ocen</w:t>
      </w:r>
      <w:r>
        <w:t>y</w:t>
      </w:r>
      <w:r w:rsidRPr="005A520D">
        <w:t xml:space="preserve"> aktualnego stanu </w:t>
      </w:r>
      <w:r>
        <w:t xml:space="preserve">Twojego </w:t>
      </w:r>
      <w:r w:rsidRPr="005A520D">
        <w:t>zdrowia</w:t>
      </w:r>
      <w:r>
        <w:t xml:space="preserve">. W razie potrzeby </w:t>
      </w:r>
      <w:r w:rsidRPr="005A520D">
        <w:t xml:space="preserve">ocena </w:t>
      </w:r>
      <w:r>
        <w:t xml:space="preserve">będzie </w:t>
      </w:r>
      <w:r w:rsidRPr="005A520D">
        <w:t xml:space="preserve">dokonywana będzie częściej. </w:t>
      </w:r>
    </w:p>
    <w:p w:rsidR="00B86C0E" w:rsidRDefault="00B86C0E" w:rsidP="005A520D">
      <w:pPr>
        <w:spacing w:after="120"/>
        <w:jc w:val="both"/>
        <w:rPr>
          <w:lang w:eastAsia="pl-PL"/>
        </w:rPr>
      </w:pPr>
      <w:r>
        <w:t xml:space="preserve">Osoby </w:t>
      </w:r>
      <w:r w:rsidRPr="005A520D">
        <w:rPr>
          <w:lang w:eastAsia="pl-PL"/>
        </w:rPr>
        <w:t>wymagając</w:t>
      </w:r>
      <w:r>
        <w:rPr>
          <w:lang w:eastAsia="pl-PL"/>
        </w:rPr>
        <w:t>e</w:t>
      </w:r>
      <w:r w:rsidRPr="005A520D">
        <w:rPr>
          <w:lang w:eastAsia="pl-PL"/>
        </w:rPr>
        <w:t xml:space="preserve"> stosowania leków z powodu chorób przewlekłych</w:t>
      </w:r>
      <w:r>
        <w:rPr>
          <w:lang w:eastAsia="pl-PL"/>
        </w:rPr>
        <w:t xml:space="preserve">, w celu zapewnienia ciągłości terapii, </w:t>
      </w:r>
      <w:r w:rsidRPr="005A520D">
        <w:rPr>
          <w:lang w:eastAsia="pl-PL"/>
        </w:rPr>
        <w:t>będą mi</w:t>
      </w:r>
      <w:r>
        <w:rPr>
          <w:lang w:eastAsia="pl-PL"/>
        </w:rPr>
        <w:t>ały</w:t>
      </w:r>
      <w:r w:rsidRPr="005A520D">
        <w:rPr>
          <w:lang w:eastAsia="pl-PL"/>
        </w:rPr>
        <w:t xml:space="preserve"> zapewniony dostęp do lekarza podstawowej opieki zdrowotnej i lekarzy </w:t>
      </w:r>
      <w:r>
        <w:rPr>
          <w:lang w:eastAsia="pl-PL"/>
        </w:rPr>
        <w:t>specjalistów.</w:t>
      </w:r>
    </w:p>
    <w:p w:rsidR="00B86C0E" w:rsidRPr="005A520D" w:rsidRDefault="00B86C0E" w:rsidP="005A520D">
      <w:pPr>
        <w:spacing w:after="120"/>
        <w:jc w:val="both"/>
      </w:pPr>
    </w:p>
    <w:p w:rsidR="00B86C0E" w:rsidRPr="00A04814" w:rsidRDefault="00B86C0E">
      <w:pPr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Jakie masz prawa i obowiązki podczas pobytu w Ośrodku Rehabilitacji Kompleksowej</w:t>
      </w:r>
    </w:p>
    <w:p w:rsidR="00B86C0E" w:rsidRPr="00BE4CEA" w:rsidRDefault="00B86C0E" w:rsidP="000E0D11">
      <w:pPr>
        <w:jc w:val="both"/>
        <w:rPr>
          <w:rFonts w:cs="Calibri"/>
          <w:color w:val="000000"/>
        </w:rPr>
      </w:pPr>
      <w:r>
        <w:rPr>
          <w:noProof/>
          <w:lang w:eastAsia="pl-PL"/>
        </w:rPr>
        <w:t>Udział w programie</w:t>
      </w:r>
      <w:r w:rsidRPr="00BE4CEA">
        <w:t xml:space="preserve"> rehabilitacji kompleksowej, w tym także w wersji z zakwaterowaniem, jest całkowicie bezpłatn</w:t>
      </w:r>
      <w:r>
        <w:t>y</w:t>
      </w:r>
      <w:r w:rsidRPr="00BE4CEA">
        <w:t xml:space="preserve">. Dodatkowo </w:t>
      </w:r>
      <w:r>
        <w:t>refundujemy</w:t>
      </w:r>
      <w:r>
        <w:rPr>
          <w:rFonts w:cs="Calibri"/>
          <w:color w:val="000000"/>
        </w:rPr>
        <w:t xml:space="preserve"> koszty</w:t>
      </w:r>
      <w:r w:rsidRPr="00BE4CEA">
        <w:rPr>
          <w:rFonts w:cs="Calibri"/>
          <w:color w:val="000000"/>
        </w:rPr>
        <w:t xml:space="preserve"> przejazdu z domu do Ośrodka Rehabilitacji Kompleksowej i z powrotem (na zasadach określonych w odpowiednim Regulaminie). </w:t>
      </w:r>
    </w:p>
    <w:p w:rsidR="00B86C0E" w:rsidRDefault="00B86C0E" w:rsidP="00F51D06">
      <w:pPr>
        <w:shd w:val="clear" w:color="auto" w:fill="FFFFFF"/>
        <w:jc w:val="both"/>
        <w:rPr>
          <w:rFonts w:cs="Calibri"/>
        </w:rPr>
      </w:pPr>
      <w:r>
        <w:t xml:space="preserve">Warunkiem sukcesu jest Twój aktywny udział w zaplanowanych zajęciach ze wszystkich modułów rehabilitacji kompleksowej. Powinieneś być obecny na </w:t>
      </w:r>
      <w:r w:rsidRPr="00F51D06">
        <w:rPr>
          <w:rFonts w:cs="Calibri"/>
        </w:rPr>
        <w:t xml:space="preserve">co najmniej 80% zajęć przewidzianych w Indywidualnym Programie Rehabilitacji. </w:t>
      </w:r>
      <w:r>
        <w:rPr>
          <w:rFonts w:cs="Calibri"/>
        </w:rPr>
        <w:t xml:space="preserve">W wypadku wyższej absencji będziesz musiał podać przyczyny nieobecności. </w:t>
      </w:r>
    </w:p>
    <w:p w:rsidR="00B86C0E" w:rsidRDefault="00B86C0E" w:rsidP="00F51D06">
      <w:pPr>
        <w:shd w:val="clear" w:color="auto" w:fill="FFFFFF"/>
        <w:jc w:val="both"/>
        <w:rPr>
          <w:rFonts w:cs="Calibri"/>
        </w:rPr>
      </w:pPr>
      <w:r w:rsidRPr="00C95DB2">
        <w:rPr>
          <w:noProof/>
          <w:lang w:eastAsia="pl-PL"/>
        </w:rPr>
        <w:pict>
          <v:shape id="Obraz 46" o:spid="_x0000_i1034" type="#_x0000_t75" style="width:289.5pt;height:192pt;visibility:visible">
            <v:imagedata r:id="rId14" o:title=""/>
          </v:shape>
        </w:pict>
      </w:r>
    </w:p>
    <w:p w:rsidR="00B86C0E" w:rsidRPr="002F037A" w:rsidRDefault="00B86C0E" w:rsidP="00F51D06">
      <w:pPr>
        <w:shd w:val="clear" w:color="auto" w:fill="FFFFFF"/>
        <w:jc w:val="both"/>
      </w:pPr>
      <w:r>
        <w:rPr>
          <w:rFonts w:cs="Calibri"/>
        </w:rPr>
        <w:t>Jeśli ze względu na stan zdrowia straciłeś jedyne źródło utrzymania będziesz mógł wystąpić o przyznanie stypendium rehabilitacyjnego, którego wysokość będzie uzależniona od Twojej frekwencji na zajęciach.</w:t>
      </w:r>
    </w:p>
    <w:p w:rsidR="00B86C0E" w:rsidRDefault="00B86C0E" w:rsidP="00BE4CEA">
      <w:pPr>
        <w:jc w:val="both"/>
        <w:rPr>
          <w:rFonts w:cs="Calibri"/>
        </w:rPr>
      </w:pPr>
      <w:r w:rsidRPr="00BE4CEA">
        <w:t xml:space="preserve">Przewiduje się, że </w:t>
      </w:r>
      <w:r>
        <w:t xml:space="preserve">czas trwania rehabilitacji kompleksowej będzie wynikał z potrzeb, określonych w Indywidualnym Programie Rehabilitacji (średnio 9 miesięcy). Zajęcia </w:t>
      </w:r>
      <w:r w:rsidRPr="00BE4CEA">
        <w:rPr>
          <w:rFonts w:cs="Calibri"/>
        </w:rPr>
        <w:t>będą się odbywały w godzinach od 8:</w:t>
      </w:r>
      <w:r>
        <w:rPr>
          <w:rFonts w:cs="Calibri"/>
        </w:rPr>
        <w:t>0</w:t>
      </w:r>
      <w:r w:rsidRPr="00BE4CEA">
        <w:rPr>
          <w:rFonts w:cs="Calibri"/>
        </w:rPr>
        <w:t>0 do 18:00, ale nie dłużej niż 8 godzin dziennie, z wyjątkiem dni ustawowo wolnych od pracy.</w:t>
      </w:r>
    </w:p>
    <w:p w:rsidR="00B86C0E" w:rsidRPr="00BE4CEA" w:rsidRDefault="00B86C0E" w:rsidP="00BE4CEA">
      <w:pPr>
        <w:jc w:val="both"/>
      </w:pPr>
      <w:r w:rsidRPr="00C95DB2">
        <w:rPr>
          <w:noProof/>
          <w:lang w:eastAsia="pl-PL"/>
        </w:rPr>
        <w:pict>
          <v:shape id="Obraz 43" o:spid="_x0000_i1035" type="#_x0000_t75" style="width:300.75pt;height:201pt;visibility:visible">
            <v:imagedata r:id="rId15" o:title=""/>
          </v:shape>
        </w:pict>
      </w:r>
      <w:bookmarkStart w:id="5" w:name="_GoBack"/>
      <w:bookmarkEnd w:id="5"/>
    </w:p>
    <w:p w:rsidR="00B86C0E" w:rsidRDefault="00B86C0E" w:rsidP="00BE4CEA">
      <w:p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Jeśli w czasie pierwszych dwóch tygodni uznasz, że oferta Ośrodka Rehabilitacji Kompleksowej nie jest dla Ciebie odpowiednia, możesz zrezygnować z dalszego uczestnictwa bez konieczności zwrotu kosztów.</w:t>
      </w:r>
    </w:p>
    <w:p w:rsidR="00B86C0E" w:rsidRDefault="00B86C0E" w:rsidP="00BE4CEA">
      <w:pPr>
        <w:jc w:val="both"/>
        <w:rPr>
          <w:rFonts w:cs="Calibri"/>
        </w:rPr>
      </w:pPr>
      <w:r>
        <w:rPr>
          <w:rFonts w:cs="Calibri"/>
          <w:color w:val="000000"/>
        </w:rPr>
        <w:t xml:space="preserve">W trakcie korzystania z usług Ośrodka Rehabilitacji Kompleksowej oraz po zakończeniu udziału będziesz mieć obowiązek udzielania informacji związanych z oceną skuteczności prowadzonych działań. </w:t>
      </w:r>
    </w:p>
    <w:p w:rsidR="00B86C0E" w:rsidRDefault="00B86C0E" w:rsidP="002D34E0">
      <w:pPr>
        <w:jc w:val="both"/>
        <w:rPr>
          <w:rFonts w:cs="Calibri"/>
          <w:bCs/>
          <w:color w:val="000000"/>
          <w:lang w:eastAsia="pl-PL"/>
        </w:rPr>
      </w:pPr>
      <w:r>
        <w:rPr>
          <w:rFonts w:cs="Calibri"/>
          <w:color w:val="000000"/>
        </w:rPr>
        <w:t>Po zakończeniu korzystania z usług Ośrodka Rehabilitacji Kompleksowej będziesz mieć zapewnione wsparcie</w:t>
      </w:r>
      <w:r w:rsidRPr="00BE4CEA">
        <w:rPr>
          <w:rFonts w:cs="Calibri"/>
          <w:bCs/>
          <w:color w:val="000000"/>
          <w:lang w:eastAsia="pl-PL"/>
        </w:rPr>
        <w:t xml:space="preserve"> doradcy zawodowego/pośrednika pracy/psychologa do momentu podjęcia zatrudnienia (lub uruchomienia działalności gospodarczej) i przez okres minimum 3 miesięcy po podjęciu zatrudnienia</w:t>
      </w:r>
      <w:r>
        <w:rPr>
          <w:rFonts w:cs="Calibri"/>
          <w:bCs/>
          <w:color w:val="000000"/>
          <w:lang w:eastAsia="pl-PL"/>
        </w:rPr>
        <w:t>. Będą oni również współpracować z pracodawcą u którego podejmiesz zatrudnienie.</w:t>
      </w:r>
    </w:p>
    <w:p w:rsidR="00B86C0E" w:rsidRDefault="00B86C0E" w:rsidP="002D34E0">
      <w:pPr>
        <w:jc w:val="both"/>
        <w:rPr>
          <w:rFonts w:cs="Calibri"/>
          <w:bCs/>
          <w:color w:val="000000"/>
          <w:lang w:eastAsia="pl-PL"/>
        </w:rPr>
        <w:sectPr w:rsidR="00B86C0E" w:rsidSect="007462A4">
          <w:headerReference w:type="default" r:id="rId16"/>
          <w:pgSz w:w="11906" w:h="16838"/>
          <w:pgMar w:top="1560" w:right="1134" w:bottom="1134" w:left="1134" w:header="426" w:footer="709" w:gutter="0"/>
          <w:cols w:space="708"/>
          <w:rtlGutter/>
          <w:docGrid w:linePitch="360"/>
        </w:sectPr>
      </w:pPr>
    </w:p>
    <w:p w:rsidR="00B86C0E" w:rsidRPr="008A4E6A" w:rsidRDefault="00B86C0E" w:rsidP="008A4E6A">
      <w:pPr>
        <w:rPr>
          <w:rStyle w:val="Strong"/>
          <w:color w:val="244061"/>
        </w:rPr>
      </w:pPr>
      <w:r w:rsidRPr="008A4E6A">
        <w:rPr>
          <w:b/>
          <w:color w:val="244061"/>
        </w:rPr>
        <w:t>Gdzie kompleksowa rehabilitacja będzie realizowana?</w:t>
      </w:r>
    </w:p>
    <w:p w:rsidR="00B86C0E" w:rsidRDefault="00B86C0E" w:rsidP="002D34E0">
      <w:pPr>
        <w:jc w:val="both"/>
        <w:rPr>
          <w:sz w:val="20"/>
          <w:szCs w:val="20"/>
        </w:rPr>
      </w:pPr>
      <w:bookmarkStart w:id="6" w:name="_Hlk11160228"/>
      <w:r>
        <w:rPr>
          <w:rStyle w:val="Strong"/>
          <w:b w:val="0"/>
          <w:bCs/>
          <w:sz w:val="20"/>
          <w:szCs w:val="20"/>
        </w:rPr>
        <w:t xml:space="preserve">Jeśli jesteś mieszkańcem województwa </w:t>
      </w:r>
      <w:r w:rsidRPr="00562691">
        <w:rPr>
          <w:rStyle w:val="Strong"/>
          <w:sz w:val="20"/>
          <w:szCs w:val="20"/>
        </w:rPr>
        <w:t>pomorskiego, zachodniopomorskiego, wielkopolskiego i kujawsko-pomorskiego</w:t>
      </w:r>
      <w:r>
        <w:rPr>
          <w:rStyle w:val="Strong"/>
          <w:b w:val="0"/>
          <w:bCs/>
          <w:sz w:val="20"/>
          <w:szCs w:val="20"/>
        </w:rPr>
        <w:t xml:space="preserve"> oczekuje na Ciebie </w:t>
      </w:r>
      <w:r w:rsidRPr="00127706">
        <w:rPr>
          <w:rStyle w:val="Strong"/>
          <w:sz w:val="20"/>
          <w:szCs w:val="20"/>
        </w:rPr>
        <w:t>Ośrodek Rehabilitacji Kompleksowej</w:t>
      </w:r>
      <w:r>
        <w:rPr>
          <w:rStyle w:val="Strong"/>
          <w:b w:val="0"/>
          <w:bCs/>
          <w:sz w:val="20"/>
          <w:szCs w:val="20"/>
        </w:rPr>
        <w:t xml:space="preserve"> mieszczący się w </w:t>
      </w:r>
      <w:r w:rsidRPr="00127706">
        <w:rPr>
          <w:bCs/>
          <w:sz w:val="20"/>
          <w:szCs w:val="20"/>
        </w:rPr>
        <w:t>Ośrodku Rehabilitacyjno-Wypoczynkowym</w:t>
      </w:r>
      <w:r>
        <w:rPr>
          <w:b/>
          <w:sz w:val="20"/>
          <w:szCs w:val="20"/>
        </w:rPr>
        <w:t xml:space="preserve"> </w:t>
      </w:r>
      <w:r w:rsidRPr="004031CF">
        <w:rPr>
          <w:b/>
          <w:bCs/>
        </w:rPr>
        <w:t>WIELSPIN</w:t>
      </w:r>
      <w:r>
        <w:rPr>
          <w:b/>
          <w:sz w:val="20"/>
          <w:szCs w:val="20"/>
        </w:rPr>
        <w:t xml:space="preserve"> w </w:t>
      </w:r>
      <w:r w:rsidRPr="00597AB5">
        <w:rPr>
          <w:b/>
          <w:sz w:val="20"/>
          <w:szCs w:val="20"/>
        </w:rPr>
        <w:t xml:space="preserve"> Wągrow</w:t>
      </w:r>
      <w:r>
        <w:rPr>
          <w:b/>
          <w:sz w:val="20"/>
          <w:szCs w:val="20"/>
        </w:rPr>
        <w:t xml:space="preserve">cu. </w:t>
      </w:r>
      <w:r>
        <w:rPr>
          <w:sz w:val="20"/>
          <w:szCs w:val="20"/>
        </w:rPr>
        <w:t xml:space="preserve">Ośrodek zlokalizowany jest </w:t>
      </w:r>
      <w:r w:rsidRPr="00597AB5">
        <w:rPr>
          <w:rStyle w:val="Strong"/>
          <w:b w:val="0"/>
          <w:bCs/>
          <w:sz w:val="20"/>
          <w:szCs w:val="20"/>
        </w:rPr>
        <w:t xml:space="preserve">nad jeziorem Durowskim pośród lasów sosnowych w pobliżu </w:t>
      </w:r>
      <w:r>
        <w:rPr>
          <w:rStyle w:val="Strong"/>
          <w:b w:val="0"/>
          <w:bCs/>
          <w:sz w:val="20"/>
          <w:szCs w:val="20"/>
        </w:rPr>
        <w:t>S</w:t>
      </w:r>
      <w:r w:rsidRPr="00597AB5">
        <w:rPr>
          <w:rStyle w:val="Strong"/>
          <w:b w:val="0"/>
          <w:bCs/>
          <w:sz w:val="20"/>
          <w:szCs w:val="20"/>
        </w:rPr>
        <w:t xml:space="preserve">zlaku </w:t>
      </w:r>
      <w:r w:rsidRPr="00887F70">
        <w:rPr>
          <w:rStyle w:val="Strong"/>
          <w:b w:val="0"/>
          <w:bCs/>
          <w:sz w:val="20"/>
          <w:szCs w:val="20"/>
        </w:rPr>
        <w:t>Piastowskiego.</w:t>
      </w:r>
      <w:r w:rsidRPr="00887F70">
        <w:rPr>
          <w:sz w:val="20"/>
          <w:szCs w:val="20"/>
        </w:rPr>
        <w:t xml:space="preserve"> </w:t>
      </w:r>
      <w:r w:rsidRPr="00887F70">
        <w:rPr>
          <w:bCs/>
          <w:sz w:val="20"/>
          <w:szCs w:val="20"/>
        </w:rPr>
        <w:t xml:space="preserve">Takie położenie daje wiele możliwości poznawania zarówno interesującego historycznie-kulturowo zakątka Polski, jak </w:t>
      </w:r>
      <w:r>
        <w:rPr>
          <w:bCs/>
          <w:sz w:val="20"/>
          <w:szCs w:val="20"/>
        </w:rPr>
        <w:t xml:space="preserve">i </w:t>
      </w:r>
      <w:r w:rsidRPr="00887F70">
        <w:rPr>
          <w:bCs/>
          <w:sz w:val="20"/>
          <w:szCs w:val="20"/>
        </w:rPr>
        <w:t>aktywnego spędzania czasu.</w:t>
      </w:r>
      <w:r>
        <w:rPr>
          <w:bCs/>
        </w:rPr>
        <w:t xml:space="preserve"> </w:t>
      </w:r>
      <w:r w:rsidRPr="00597AB5">
        <w:rPr>
          <w:sz w:val="20"/>
          <w:szCs w:val="20"/>
        </w:rPr>
        <w:t xml:space="preserve">Otoczenie lasów, zdrowe powietrze oraz bezpośredni dostęp do czystego jeziora sprawiają, że </w:t>
      </w:r>
      <w:r>
        <w:rPr>
          <w:sz w:val="20"/>
          <w:szCs w:val="20"/>
        </w:rPr>
        <w:t xml:space="preserve">jest </w:t>
      </w:r>
      <w:r w:rsidRPr="00597AB5">
        <w:rPr>
          <w:sz w:val="20"/>
          <w:szCs w:val="20"/>
        </w:rPr>
        <w:t xml:space="preserve">to idealne miejsce na </w:t>
      </w:r>
      <w:r>
        <w:rPr>
          <w:sz w:val="20"/>
          <w:szCs w:val="20"/>
        </w:rPr>
        <w:t>powrót do zdrowia</w:t>
      </w:r>
      <w:r w:rsidRPr="00597AB5">
        <w:rPr>
          <w:sz w:val="20"/>
          <w:szCs w:val="20"/>
        </w:rPr>
        <w:t xml:space="preserve">. </w:t>
      </w:r>
    </w:p>
    <w:p w:rsidR="00B86C0E" w:rsidRDefault="00B86C0E" w:rsidP="009F5A60">
      <w:pPr>
        <w:spacing w:after="0" w:line="240" w:lineRule="auto"/>
        <w:rPr>
          <w:sz w:val="18"/>
          <w:szCs w:val="18"/>
        </w:rPr>
      </w:pPr>
      <w:r w:rsidRPr="00C95DB2">
        <w:rPr>
          <w:noProof/>
          <w:lang w:eastAsia="pl-PL"/>
        </w:rPr>
        <w:pict>
          <v:shape id="Obraz 16" o:spid="_x0000_i1036" type="#_x0000_t75" style="width:285.75pt;height:214.5pt;visibility:visible">
            <v:imagedata r:id="rId17" o:title=""/>
          </v:shape>
        </w:pict>
      </w:r>
    </w:p>
    <w:p w:rsidR="00B86C0E" w:rsidRDefault="00B86C0E" w:rsidP="009F5A60">
      <w:pPr>
        <w:spacing w:after="0" w:line="240" w:lineRule="auto"/>
        <w:rPr>
          <w:sz w:val="18"/>
          <w:szCs w:val="18"/>
        </w:rPr>
      </w:pPr>
    </w:p>
    <w:p w:rsidR="00B86C0E" w:rsidRPr="00E05312" w:rsidRDefault="00B86C0E" w:rsidP="009F5A60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 xml:space="preserve">Kontakt do Ośrodka: </w:t>
      </w:r>
    </w:p>
    <w:p w:rsidR="00B86C0E" w:rsidRPr="00E05312" w:rsidRDefault="00B86C0E" w:rsidP="00DF23CE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>mobile: 503 935 019</w:t>
      </w:r>
    </w:p>
    <w:p w:rsidR="00B86C0E" w:rsidRPr="00E05312" w:rsidRDefault="00B86C0E" w:rsidP="009F5A60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>tel. 67 26 20 900</w:t>
      </w:r>
    </w:p>
    <w:p w:rsidR="00B86C0E" w:rsidRPr="00E05312" w:rsidRDefault="00B86C0E" w:rsidP="00E05312">
      <w:pPr>
        <w:rPr>
          <w:sz w:val="18"/>
          <w:szCs w:val="18"/>
        </w:rPr>
      </w:pPr>
      <w:hyperlink r:id="rId18" w:history="1">
        <w:r w:rsidRPr="00E05312">
          <w:rPr>
            <w:rStyle w:val="Hyperlink"/>
            <w:sz w:val="18"/>
            <w:szCs w:val="18"/>
          </w:rPr>
          <w:t>ork@wielspin.pl</w:t>
        </w:r>
      </w:hyperlink>
    </w:p>
    <w:p w:rsidR="00B86C0E" w:rsidRDefault="00B86C0E" w:rsidP="002D34E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Jeśli mieszkasz na terenie województwa </w:t>
      </w:r>
      <w:r w:rsidRPr="004D372D">
        <w:rPr>
          <w:b/>
          <w:bCs/>
          <w:sz w:val="20"/>
          <w:szCs w:val="20"/>
        </w:rPr>
        <w:t xml:space="preserve">warmińsko-mazurskiego, podlaskiego, mazowieckiego i </w:t>
      </w:r>
      <w:r w:rsidRPr="004031CF">
        <w:rPr>
          <w:b/>
          <w:bCs/>
          <w:sz w:val="20"/>
          <w:szCs w:val="20"/>
        </w:rPr>
        <w:t>łódzkiego</w:t>
      </w:r>
      <w:r w:rsidRPr="004D372D">
        <w:rPr>
          <w:sz w:val="20"/>
          <w:szCs w:val="20"/>
        </w:rPr>
        <w:t xml:space="preserve"> przygotowany jest Ośrodek Rehabilitacji Kompleksowej mieszczący się w Centrum Rehabilitacji - </w:t>
      </w:r>
      <w:r w:rsidRPr="004031CF">
        <w:rPr>
          <w:b/>
          <w:bCs/>
          <w:sz w:val="20"/>
          <w:szCs w:val="20"/>
        </w:rPr>
        <w:t>Obok lasu w</w:t>
      </w:r>
      <w:r w:rsidRPr="004031CF">
        <w:rPr>
          <w:b/>
          <w:bCs/>
          <w:i/>
          <w:iCs/>
          <w:sz w:val="20"/>
          <w:szCs w:val="20"/>
        </w:rPr>
        <w:t xml:space="preserve"> </w:t>
      </w:r>
      <w:r w:rsidRPr="004031CF">
        <w:rPr>
          <w:rStyle w:val="Emphasis"/>
          <w:b/>
          <w:bCs/>
          <w:i w:val="0"/>
          <w:iCs w:val="0"/>
          <w:sz w:val="20"/>
          <w:szCs w:val="20"/>
        </w:rPr>
        <w:t>Grębiszewie</w:t>
      </w:r>
      <w:r w:rsidRPr="004D372D">
        <w:rPr>
          <w:i/>
          <w:iCs/>
          <w:sz w:val="20"/>
          <w:szCs w:val="20"/>
        </w:rPr>
        <w:t>,</w:t>
      </w:r>
      <w:r w:rsidRPr="004D372D">
        <w:rPr>
          <w:sz w:val="20"/>
          <w:szCs w:val="20"/>
        </w:rPr>
        <w:t xml:space="preserve"> niedaleko Mińska Mazowieckiego. Jego urokliwe położenie z dala od dużych miast pozwala na odpoczynek na łonie natury</w:t>
      </w:r>
      <w:r>
        <w:rPr>
          <w:sz w:val="20"/>
          <w:szCs w:val="20"/>
        </w:rPr>
        <w:t xml:space="preserve"> </w:t>
      </w:r>
      <w:r w:rsidRPr="004D372D">
        <w:rPr>
          <w:sz w:val="20"/>
          <w:szCs w:val="20"/>
        </w:rPr>
        <w:t xml:space="preserve">oraz regenerację sił. </w:t>
      </w:r>
    </w:p>
    <w:p w:rsidR="00B86C0E" w:rsidRDefault="00B86C0E" w:rsidP="002D34E0">
      <w:pPr>
        <w:jc w:val="both"/>
        <w:rPr>
          <w:sz w:val="20"/>
          <w:szCs w:val="20"/>
        </w:rPr>
      </w:pPr>
      <w:r w:rsidRPr="00C95DB2">
        <w:rPr>
          <w:noProof/>
          <w:lang w:eastAsia="pl-PL"/>
        </w:rPr>
        <w:pict>
          <v:shape id="Obraz 33" o:spid="_x0000_i1037" type="#_x0000_t75" alt="http://obok-lasu.pl/wp-content/uploads/2019/02/obok-lasu-img04.jpg" style="width:302.25pt;height:189pt;visibility:visible">
            <v:imagedata r:id="rId19" o:title=""/>
          </v:shape>
        </w:pict>
      </w:r>
    </w:p>
    <w:p w:rsidR="00B86C0E" w:rsidRPr="00E05312" w:rsidRDefault="00B86C0E" w:rsidP="009F5A60">
      <w:pPr>
        <w:spacing w:after="0" w:line="240" w:lineRule="auto"/>
        <w:rPr>
          <w:sz w:val="18"/>
          <w:szCs w:val="18"/>
        </w:rPr>
      </w:pPr>
      <w:bookmarkStart w:id="7" w:name="_Hlk11162107"/>
      <w:r w:rsidRPr="00E05312">
        <w:rPr>
          <w:sz w:val="18"/>
          <w:szCs w:val="18"/>
        </w:rPr>
        <w:t xml:space="preserve">Kontakt do Ośrodka: </w:t>
      </w:r>
    </w:p>
    <w:p w:rsidR="00B86C0E" w:rsidRPr="00E05312" w:rsidRDefault="00B86C0E" w:rsidP="004D1411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>mobile: 512 249 441</w:t>
      </w:r>
    </w:p>
    <w:p w:rsidR="00B86C0E" w:rsidRPr="00E05312" w:rsidRDefault="00B86C0E" w:rsidP="004D1411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>tel. 22 208 28 80</w:t>
      </w:r>
    </w:p>
    <w:p w:rsidR="00B86C0E" w:rsidRPr="00E05312" w:rsidRDefault="00B86C0E" w:rsidP="004D1411">
      <w:pPr>
        <w:spacing w:after="0" w:line="240" w:lineRule="auto"/>
        <w:rPr>
          <w:sz w:val="18"/>
          <w:szCs w:val="18"/>
        </w:rPr>
      </w:pPr>
      <w:hyperlink r:id="rId20" w:history="1">
        <w:r w:rsidRPr="00E05312">
          <w:rPr>
            <w:rStyle w:val="Hyperlink"/>
            <w:sz w:val="18"/>
            <w:szCs w:val="18"/>
          </w:rPr>
          <w:t>projektork@akademiamddp.pl</w:t>
        </w:r>
      </w:hyperlink>
    </w:p>
    <w:bookmarkEnd w:id="7"/>
    <w:p w:rsidR="00B86C0E" w:rsidRDefault="00B86C0E" w:rsidP="002D34E0">
      <w:pPr>
        <w:jc w:val="both"/>
        <w:rPr>
          <w:sz w:val="20"/>
          <w:szCs w:val="20"/>
        </w:rPr>
      </w:pPr>
    </w:p>
    <w:p w:rsidR="00B86C0E" w:rsidRPr="00F65C20" w:rsidRDefault="00B86C0E" w:rsidP="00FE6996">
      <w:pPr>
        <w:jc w:val="both"/>
        <w:rPr>
          <w:i/>
          <w:iCs/>
          <w:color w:val="222222"/>
          <w:sz w:val="20"/>
          <w:szCs w:val="20"/>
          <w:lang w:eastAsia="pl-PL"/>
        </w:rPr>
      </w:pPr>
      <w:r w:rsidRPr="004D372D">
        <w:rPr>
          <w:sz w:val="20"/>
          <w:szCs w:val="20"/>
          <w:lang w:eastAsia="pl-PL"/>
        </w:rPr>
        <w:t xml:space="preserve">Osoby z województw </w:t>
      </w:r>
      <w:r w:rsidRPr="004D372D">
        <w:rPr>
          <w:b/>
          <w:bCs/>
          <w:sz w:val="20"/>
          <w:szCs w:val="20"/>
          <w:lang w:eastAsia="pl-PL"/>
        </w:rPr>
        <w:t>lubelskiego, podkarpackiego, świętokrzyskiego i małopolskiego</w:t>
      </w:r>
      <w:r w:rsidRPr="004D372D">
        <w:rPr>
          <w:sz w:val="20"/>
          <w:szCs w:val="20"/>
          <w:lang w:eastAsia="pl-PL"/>
        </w:rPr>
        <w:t xml:space="preserve"> zapraszamy do Ośrodka Rehabilitacji Kompleksowej zlokalizowanego w Sanatorium Uzdrowiskowym Związku Nauczycielstwa Polskiego </w:t>
      </w:r>
      <w:r w:rsidRPr="004D372D">
        <w:rPr>
          <w:b/>
          <w:bCs/>
          <w:sz w:val="20"/>
          <w:szCs w:val="20"/>
          <w:lang w:eastAsia="pl-PL"/>
        </w:rPr>
        <w:t>w Nałęczowie</w:t>
      </w:r>
      <w:r w:rsidRPr="004D372D">
        <w:rPr>
          <w:sz w:val="20"/>
          <w:szCs w:val="20"/>
          <w:lang w:eastAsia="pl-PL"/>
        </w:rPr>
        <w:t xml:space="preserve">. </w:t>
      </w:r>
      <w:r w:rsidRPr="004D372D">
        <w:rPr>
          <w:bCs/>
          <w:sz w:val="20"/>
          <w:szCs w:val="20"/>
        </w:rPr>
        <w:t xml:space="preserve">Nałęczów to jedno z bardziej znanych polskich uzdrowisk. Słynie z czystego powietrza o dużej jonizacji, bogatej szaty roślinnej oraz </w:t>
      </w:r>
      <w:r w:rsidRPr="004D372D">
        <w:rPr>
          <w:sz w:val="20"/>
          <w:szCs w:val="20"/>
          <w:lang w:eastAsia="pl-PL"/>
        </w:rPr>
        <w:t>źródeł leczniczych wód mineralnych o wysokiej zawartości żelaza</w:t>
      </w:r>
      <w:r w:rsidRPr="004D372D">
        <w:rPr>
          <w:bCs/>
          <w:sz w:val="20"/>
          <w:szCs w:val="20"/>
        </w:rPr>
        <w:t>. Ośrodek znajduje się w cichej i spokojnej części miasta na gęsto zadrzewionym terenie. Uzdrowiskowy charakter miasta</w:t>
      </w:r>
      <w:r>
        <w:rPr>
          <w:bCs/>
          <w:sz w:val="20"/>
          <w:szCs w:val="20"/>
        </w:rPr>
        <w:t xml:space="preserve"> oraz</w:t>
      </w:r>
      <w:r w:rsidRPr="004D372D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nastrojowa architektura </w:t>
      </w:r>
      <w:r w:rsidRPr="004D372D">
        <w:rPr>
          <w:bCs/>
          <w:sz w:val="20"/>
          <w:szCs w:val="20"/>
        </w:rPr>
        <w:t>zapewnia</w:t>
      </w:r>
      <w:r>
        <w:rPr>
          <w:bCs/>
          <w:sz w:val="20"/>
          <w:szCs w:val="20"/>
        </w:rPr>
        <w:t>ją</w:t>
      </w:r>
      <w:r w:rsidRPr="004D372D">
        <w:rPr>
          <w:bCs/>
          <w:sz w:val="20"/>
          <w:szCs w:val="20"/>
        </w:rPr>
        <w:t xml:space="preserve"> jednocześnie spokój, jak i </w:t>
      </w:r>
      <w:r>
        <w:rPr>
          <w:bCs/>
          <w:sz w:val="20"/>
          <w:szCs w:val="20"/>
        </w:rPr>
        <w:t>niezapomnianą</w:t>
      </w:r>
      <w:r w:rsidRPr="004D372D">
        <w:rPr>
          <w:bCs/>
          <w:sz w:val="20"/>
          <w:szCs w:val="20"/>
        </w:rPr>
        <w:t xml:space="preserve"> atmosferę. </w:t>
      </w:r>
    </w:p>
    <w:p w:rsidR="00B86C0E" w:rsidRDefault="00B86C0E" w:rsidP="002D34E0">
      <w:pPr>
        <w:jc w:val="both"/>
        <w:rPr>
          <w:sz w:val="20"/>
          <w:szCs w:val="20"/>
        </w:rPr>
      </w:pPr>
      <w:r w:rsidRPr="00C95DB2">
        <w:rPr>
          <w:noProof/>
          <w:lang w:eastAsia="pl-PL"/>
        </w:rPr>
        <w:pict>
          <v:shape id="Obraz 61" o:spid="_x0000_i1038" type="#_x0000_t75" style="width:299.25pt;height:168pt;visibility:visible">
            <v:imagedata r:id="rId21" o:title=""/>
          </v:shape>
        </w:pict>
      </w:r>
    </w:p>
    <w:p w:rsidR="00B86C0E" w:rsidRPr="00E05312" w:rsidRDefault="00B86C0E" w:rsidP="009F5A60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 xml:space="preserve">Kontakt do Ośrodka: </w:t>
      </w:r>
    </w:p>
    <w:p w:rsidR="00B86C0E" w:rsidRPr="00E05312" w:rsidRDefault="00B86C0E" w:rsidP="004D1411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>mobile: 512 249 441</w:t>
      </w:r>
    </w:p>
    <w:p w:rsidR="00B86C0E" w:rsidRPr="00E05312" w:rsidRDefault="00B86C0E" w:rsidP="004D1411">
      <w:pPr>
        <w:spacing w:after="0" w:line="240" w:lineRule="auto"/>
        <w:rPr>
          <w:sz w:val="18"/>
          <w:szCs w:val="18"/>
        </w:rPr>
      </w:pPr>
      <w:r w:rsidRPr="00E05312">
        <w:rPr>
          <w:sz w:val="18"/>
          <w:szCs w:val="18"/>
        </w:rPr>
        <w:t>tel. 22 208 28 80</w:t>
      </w:r>
    </w:p>
    <w:p w:rsidR="00B86C0E" w:rsidRPr="00E05312" w:rsidRDefault="00B86C0E" w:rsidP="004D1411">
      <w:pPr>
        <w:spacing w:after="0" w:line="240" w:lineRule="auto"/>
        <w:rPr>
          <w:sz w:val="18"/>
          <w:szCs w:val="18"/>
        </w:rPr>
      </w:pPr>
      <w:hyperlink r:id="rId22" w:history="1">
        <w:r w:rsidRPr="00E05312">
          <w:rPr>
            <w:rStyle w:val="Hyperlink"/>
            <w:sz w:val="18"/>
            <w:szCs w:val="18"/>
          </w:rPr>
          <w:t>projektork@akademiamddp.pl</w:t>
        </w:r>
      </w:hyperlink>
    </w:p>
    <w:p w:rsidR="00B86C0E" w:rsidRDefault="00B86C0E" w:rsidP="004D2724">
      <w:pPr>
        <w:jc w:val="both"/>
        <w:rPr>
          <w:sz w:val="20"/>
          <w:szCs w:val="20"/>
        </w:rPr>
      </w:pPr>
    </w:p>
    <w:p w:rsidR="00B86C0E" w:rsidRPr="004D2724" w:rsidRDefault="00B86C0E" w:rsidP="004D2724">
      <w:pPr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Jeśli mieszkasz na terenie województwa </w:t>
      </w:r>
      <w:r w:rsidRPr="004D2724">
        <w:rPr>
          <w:b/>
          <w:bCs/>
          <w:sz w:val="20"/>
          <w:szCs w:val="20"/>
        </w:rPr>
        <w:t>śląskiego, dolnośląskiego, opolskiego lub lubuskiego</w:t>
      </w:r>
      <w:r>
        <w:rPr>
          <w:sz w:val="20"/>
          <w:szCs w:val="20"/>
        </w:rPr>
        <w:t xml:space="preserve"> to czeka na Ciebie Ośrodek Rehabilitacji Kompleksowej w </w:t>
      </w:r>
      <w:r w:rsidRPr="004031CF">
        <w:rPr>
          <w:b/>
          <w:bCs/>
          <w:sz w:val="20"/>
          <w:szCs w:val="20"/>
        </w:rPr>
        <w:t>Sanatorium Uzdrowiskowym Róża</w:t>
      </w:r>
      <w:r>
        <w:rPr>
          <w:sz w:val="20"/>
          <w:szCs w:val="20"/>
        </w:rPr>
        <w:t xml:space="preserve"> </w:t>
      </w:r>
      <w:r w:rsidRPr="004D2724">
        <w:rPr>
          <w:b/>
          <w:bCs/>
          <w:sz w:val="20"/>
          <w:szCs w:val="20"/>
        </w:rPr>
        <w:t>w Ustroniu</w:t>
      </w:r>
      <w:r>
        <w:rPr>
          <w:sz w:val="20"/>
          <w:szCs w:val="20"/>
        </w:rPr>
        <w:t xml:space="preserve">. </w:t>
      </w:r>
      <w:r w:rsidRPr="00597AB5">
        <w:rPr>
          <w:bCs/>
          <w:kern w:val="36"/>
          <w:sz w:val="20"/>
          <w:szCs w:val="20"/>
          <w:lang w:eastAsia="pl-PL"/>
        </w:rPr>
        <w:t>Ustroń to słynna górska miejscowość uzdrowiskowa położona w przepięknych, zielonych i czystych Beskidach</w:t>
      </w:r>
      <w:r>
        <w:rPr>
          <w:bCs/>
          <w:kern w:val="36"/>
          <w:sz w:val="20"/>
          <w:szCs w:val="20"/>
          <w:lang w:eastAsia="pl-PL"/>
        </w:rPr>
        <w:t xml:space="preserve">, </w:t>
      </w:r>
      <w:r w:rsidRPr="00597AB5">
        <w:rPr>
          <w:sz w:val="20"/>
          <w:szCs w:val="20"/>
        </w:rPr>
        <w:t>wśród gór i lasów, przecięt</w:t>
      </w:r>
      <w:r>
        <w:rPr>
          <w:sz w:val="20"/>
          <w:szCs w:val="20"/>
        </w:rPr>
        <w:t>a</w:t>
      </w:r>
      <w:r w:rsidRPr="00597AB5">
        <w:rPr>
          <w:sz w:val="20"/>
          <w:szCs w:val="20"/>
        </w:rPr>
        <w:t xml:space="preserve"> wstęgą rzeki Wisły</w:t>
      </w:r>
      <w:r>
        <w:rPr>
          <w:sz w:val="20"/>
          <w:szCs w:val="20"/>
        </w:rPr>
        <w:t>. Jest tam m.in. Leśny Park Niespodzianek, utworzony w środowisku naturalnym, gdzie w bukowym lesie po ścieżkach swobodnie biegają dziki, jelenie, sarny oraz alpaki</w:t>
      </w:r>
      <w:r w:rsidRPr="004D2724">
        <w:rPr>
          <w:sz w:val="20"/>
          <w:szCs w:val="20"/>
        </w:rPr>
        <w:t xml:space="preserve">. </w:t>
      </w:r>
    </w:p>
    <w:bookmarkEnd w:id="6"/>
    <w:p w:rsidR="00B86C0E" w:rsidRDefault="00B86C0E" w:rsidP="00684DB7">
      <w:pPr>
        <w:rPr>
          <w:bCs/>
        </w:rPr>
      </w:pPr>
      <w:r w:rsidRPr="00C95DB2">
        <w:rPr>
          <w:noProof/>
          <w:lang w:eastAsia="pl-PL"/>
        </w:rPr>
        <w:pict>
          <v:shape id="Obraz 34" o:spid="_x0000_i1039" type="#_x0000_t75" style="width:258pt;height:172.5pt;visibility:visible">
            <v:imagedata r:id="rId23" o:title=""/>
          </v:shape>
        </w:pict>
      </w:r>
    </w:p>
    <w:p w:rsidR="00B86C0E" w:rsidRPr="00E05312" w:rsidRDefault="00B86C0E" w:rsidP="009F5A60">
      <w:pPr>
        <w:spacing w:after="0" w:line="240" w:lineRule="auto"/>
        <w:rPr>
          <w:sz w:val="18"/>
          <w:szCs w:val="18"/>
        </w:rPr>
      </w:pPr>
      <w:bookmarkStart w:id="8" w:name="_Hlk11161292"/>
      <w:r w:rsidRPr="00E05312">
        <w:rPr>
          <w:sz w:val="18"/>
          <w:szCs w:val="18"/>
        </w:rPr>
        <w:t xml:space="preserve">Kontakt do Ośrodka: </w:t>
      </w:r>
    </w:p>
    <w:p w:rsidR="00B86C0E" w:rsidRPr="00E05312" w:rsidRDefault="00B86C0E" w:rsidP="009F5A60">
      <w:pPr>
        <w:spacing w:after="0" w:line="240" w:lineRule="auto"/>
        <w:jc w:val="both"/>
        <w:rPr>
          <w:color w:val="1F497D"/>
          <w:sz w:val="18"/>
          <w:szCs w:val="18"/>
        </w:rPr>
      </w:pPr>
      <w:r w:rsidRPr="00E05312">
        <w:rPr>
          <w:sz w:val="18"/>
          <w:szCs w:val="18"/>
        </w:rPr>
        <w:t xml:space="preserve">mobile: </w:t>
      </w:r>
      <w:r w:rsidRPr="00E05312">
        <w:rPr>
          <w:color w:val="1F497D"/>
          <w:sz w:val="18"/>
          <w:szCs w:val="18"/>
        </w:rPr>
        <w:t>697 818 742</w:t>
      </w:r>
    </w:p>
    <w:p w:rsidR="00B86C0E" w:rsidRPr="00E05312" w:rsidRDefault="00B86C0E" w:rsidP="009F5A60">
      <w:pPr>
        <w:spacing w:after="0" w:line="240" w:lineRule="auto"/>
        <w:rPr>
          <w:color w:val="1F497D"/>
          <w:sz w:val="18"/>
          <w:szCs w:val="18"/>
        </w:rPr>
      </w:pPr>
      <w:hyperlink r:id="rId24" w:history="1">
        <w:r w:rsidRPr="00E05312">
          <w:rPr>
            <w:rStyle w:val="Hyperlink"/>
            <w:sz w:val="18"/>
            <w:szCs w:val="18"/>
          </w:rPr>
          <w:t>ustron@zdz.katowice.pl</w:t>
        </w:r>
      </w:hyperlink>
    </w:p>
    <w:p w:rsidR="00B86C0E" w:rsidRDefault="00B86C0E" w:rsidP="009F5A60">
      <w:pPr>
        <w:spacing w:after="0" w:line="240" w:lineRule="auto"/>
        <w:rPr>
          <w:sz w:val="20"/>
          <w:szCs w:val="20"/>
        </w:rPr>
      </w:pPr>
    </w:p>
    <w:p w:rsidR="00B86C0E" w:rsidRPr="00705FCA" w:rsidRDefault="00B86C0E" w:rsidP="00D47CA9">
      <w:pPr>
        <w:ind w:right="-1"/>
        <w:jc w:val="both"/>
        <w:rPr>
          <w:rFonts w:cs="Calibri"/>
          <w:b/>
          <w:color w:val="000000"/>
        </w:rPr>
      </w:pPr>
      <w:r w:rsidRPr="00B243BA">
        <w:rPr>
          <w:b/>
          <w:bCs/>
        </w:rPr>
        <w:t xml:space="preserve">Ośrodki Kompleksowej Rehabilitacji finansowane są w ramach </w:t>
      </w:r>
      <w:r w:rsidRPr="00B243BA">
        <w:rPr>
          <w:rFonts w:cs="Calibri"/>
          <w:b/>
          <w:bCs/>
          <w:color w:val="000000"/>
        </w:rPr>
        <w:t>Projektu</w:t>
      </w:r>
      <w:r w:rsidRPr="00542EC3">
        <w:rPr>
          <w:rFonts w:cs="Calibri"/>
          <w:b/>
          <w:bCs/>
          <w:color w:val="000000"/>
        </w:rPr>
        <w:t xml:space="preserve">: </w:t>
      </w:r>
      <w:bookmarkStart w:id="9" w:name="_Hlk11316857"/>
      <w:r w:rsidRPr="00542EC3">
        <w:rPr>
          <w:rFonts w:cs="Calibri"/>
          <w:b/>
          <w:bCs/>
          <w:color w:val="000000"/>
        </w:rPr>
        <w:t>„</w:t>
      </w:r>
      <w:r w:rsidRPr="00542EC3">
        <w:rPr>
          <w:rFonts w:cs="Calibri"/>
          <w:b/>
        </w:rPr>
        <w:t>Wypracowanie i pilotażowe wdrożenie modelu kompleksowej rehabilitacji umożliwiającej podjęcie lub powrót do pracy</w:t>
      </w:r>
      <w:r w:rsidRPr="00542EC3">
        <w:rPr>
          <w:rFonts w:cs="Calibri"/>
          <w:b/>
          <w:color w:val="000000"/>
        </w:rPr>
        <w:t xml:space="preserve">” </w:t>
      </w:r>
      <w:bookmarkEnd w:id="9"/>
      <w:r w:rsidRPr="00542EC3">
        <w:rPr>
          <w:rFonts w:cs="Calibri"/>
          <w:b/>
        </w:rPr>
        <w:t>nr: POWR.02.06.00-00-0057/17</w:t>
      </w:r>
      <w:r w:rsidRPr="00542EC3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 xml:space="preserve">realizowanego </w:t>
      </w:r>
      <w:r w:rsidRPr="00542EC3">
        <w:rPr>
          <w:rFonts w:cs="Calibri"/>
          <w:b/>
          <w:color w:val="000000"/>
        </w:rPr>
        <w:t xml:space="preserve">w ramach Programu Operacyjnego Wiedza Edukacja Rozwój </w:t>
      </w:r>
      <w:r w:rsidRPr="00542EC3">
        <w:rPr>
          <w:rFonts w:cs="Calibri"/>
          <w:b/>
        </w:rPr>
        <w:t>POWER 2014-2020, Oś Priorytetowa nr II: Efektywne polityki publiczne dla rynku pracy, gospodarki i edukacji, Działanie nr 2.6: Wysoka jakość polityki na rzecz włączenia społecznego i zawodowego osób niepełnosprawnych</w:t>
      </w:r>
      <w:r>
        <w:rPr>
          <w:rFonts w:cs="Calibri"/>
          <w:b/>
        </w:rPr>
        <w:t xml:space="preserve">. Projekt </w:t>
      </w:r>
      <w:r>
        <w:rPr>
          <w:rFonts w:cs="Calibri"/>
          <w:b/>
          <w:color w:val="000000"/>
        </w:rPr>
        <w:t>współfinansowany jest przez Unię Europejską, w ramach Europejskiego Funduszu Społecznego i przez Budżet Państwa.</w:t>
      </w:r>
      <w:bookmarkEnd w:id="8"/>
    </w:p>
    <w:p w:rsidR="00B86C0E" w:rsidRDefault="00B86C0E" w:rsidP="00E132F7">
      <w:pPr>
        <w:jc w:val="both"/>
        <w:rPr>
          <w:b/>
          <w:bCs/>
        </w:rPr>
      </w:pPr>
      <w:r>
        <w:rPr>
          <w:b/>
          <w:bCs/>
        </w:rPr>
        <w:t xml:space="preserve">Kontakt do PFRON: Tel (22) 50 55 600, mail: </w:t>
      </w:r>
      <w:hyperlink r:id="rId25" w:history="1">
        <w:r w:rsidRPr="001D60D5">
          <w:rPr>
            <w:rStyle w:val="Hyperlink"/>
            <w:b/>
            <w:bCs/>
          </w:rPr>
          <w:t>ork@pfron.org.pl</w:t>
        </w:r>
      </w:hyperlink>
    </w:p>
    <w:p w:rsidR="00B86C0E" w:rsidRDefault="00B86C0E" w:rsidP="00E132F7">
      <w:pPr>
        <w:jc w:val="both"/>
        <w:rPr>
          <w:b/>
          <w:bCs/>
        </w:rPr>
      </w:pPr>
      <w:r>
        <w:rPr>
          <w:b/>
          <w:bCs/>
        </w:rPr>
        <w:t xml:space="preserve">Strona www: </w:t>
      </w:r>
      <w:hyperlink r:id="rId26" w:history="1">
        <w:r w:rsidRPr="000511C2">
          <w:rPr>
            <w:rStyle w:val="Hyperlink"/>
            <w:b/>
            <w:bCs/>
          </w:rPr>
          <w:t>rehabilitacjakompleksowa</w:t>
        </w:r>
        <w:r>
          <w:rPr>
            <w:rStyle w:val="Hyperlink"/>
            <w:b/>
            <w:bCs/>
          </w:rPr>
          <w:t>.</w:t>
        </w:r>
        <w:r w:rsidRPr="000511C2">
          <w:rPr>
            <w:rStyle w:val="Hyperlink"/>
            <w:b/>
            <w:bCs/>
          </w:rPr>
          <w:t>pfron.org.pl</w:t>
        </w:r>
      </w:hyperlink>
    </w:p>
    <w:p w:rsidR="00B86C0E" w:rsidRDefault="00B86C0E" w:rsidP="002D34E0">
      <w:pPr>
        <w:jc w:val="both"/>
        <w:rPr>
          <w:rFonts w:cs="Calibri"/>
          <w:bCs/>
          <w:sz w:val="20"/>
          <w:szCs w:val="20"/>
          <w:lang w:eastAsia="pl-PL"/>
        </w:rPr>
      </w:pPr>
    </w:p>
    <w:p w:rsidR="00B86C0E" w:rsidRDefault="00B86C0E" w:rsidP="002D34E0">
      <w:pPr>
        <w:jc w:val="both"/>
        <w:rPr>
          <w:rFonts w:cs="Calibri"/>
          <w:bCs/>
          <w:sz w:val="20"/>
          <w:szCs w:val="20"/>
          <w:lang w:eastAsia="pl-PL"/>
        </w:rPr>
      </w:pPr>
    </w:p>
    <w:p w:rsidR="00B86C0E" w:rsidRDefault="00B86C0E" w:rsidP="002D34E0">
      <w:pPr>
        <w:jc w:val="both"/>
        <w:rPr>
          <w:rFonts w:cs="Calibri"/>
          <w:bCs/>
          <w:sz w:val="20"/>
          <w:szCs w:val="20"/>
          <w:lang w:eastAsia="pl-PL"/>
        </w:rPr>
      </w:pPr>
    </w:p>
    <w:p w:rsidR="00B86C0E" w:rsidRDefault="00B86C0E" w:rsidP="002D34E0">
      <w:pPr>
        <w:jc w:val="both"/>
        <w:rPr>
          <w:rFonts w:cs="Calibri"/>
          <w:bCs/>
          <w:sz w:val="20"/>
          <w:szCs w:val="20"/>
          <w:lang w:eastAsia="pl-PL"/>
        </w:rPr>
      </w:pPr>
    </w:p>
    <w:p w:rsidR="00B86C0E" w:rsidRDefault="00B86C0E" w:rsidP="002D34E0">
      <w:pPr>
        <w:jc w:val="both"/>
        <w:rPr>
          <w:rFonts w:cs="Calibri"/>
          <w:bCs/>
          <w:sz w:val="20"/>
          <w:szCs w:val="20"/>
          <w:lang w:eastAsia="pl-PL"/>
        </w:rPr>
      </w:pPr>
    </w:p>
    <w:p w:rsidR="00B86C0E" w:rsidRPr="00597AB5" w:rsidRDefault="00B86C0E" w:rsidP="002D34E0">
      <w:pPr>
        <w:jc w:val="both"/>
        <w:rPr>
          <w:rFonts w:cs="Calibri"/>
          <w:bCs/>
          <w:sz w:val="20"/>
          <w:szCs w:val="20"/>
          <w:lang w:eastAsia="pl-PL"/>
        </w:rPr>
      </w:pPr>
    </w:p>
    <w:sectPr w:rsidR="00B86C0E" w:rsidRPr="00597AB5" w:rsidSect="003E205A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C0E" w:rsidRDefault="00B86C0E" w:rsidP="00815AFA">
      <w:pPr>
        <w:spacing w:after="0" w:line="240" w:lineRule="auto"/>
      </w:pPr>
      <w:r>
        <w:separator/>
      </w:r>
    </w:p>
  </w:endnote>
  <w:endnote w:type="continuationSeparator" w:id="0">
    <w:p w:rsidR="00B86C0E" w:rsidRDefault="00B86C0E" w:rsidP="00815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C0E" w:rsidRDefault="00B86C0E" w:rsidP="00815AFA">
      <w:pPr>
        <w:spacing w:after="0" w:line="240" w:lineRule="auto"/>
      </w:pPr>
      <w:r>
        <w:separator/>
      </w:r>
    </w:p>
  </w:footnote>
  <w:footnote w:type="continuationSeparator" w:id="0">
    <w:p w:rsidR="00B86C0E" w:rsidRDefault="00B86C0E" w:rsidP="00815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C0E" w:rsidRDefault="00B86C0E">
    <w:pPr>
      <w:pStyle w:val="Header"/>
    </w:pPr>
    <w:r w:rsidRPr="00C95DB2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1" o:spid="_x0000_i1026" type="#_x0000_t75" style="width:477.75pt;height:61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54B0E"/>
    <w:multiLevelType w:val="hybridMultilevel"/>
    <w:tmpl w:val="238ABCE2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B586345"/>
    <w:multiLevelType w:val="hybridMultilevel"/>
    <w:tmpl w:val="8F94ABFC"/>
    <w:lvl w:ilvl="0" w:tplc="49D8622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DF0A95"/>
    <w:multiLevelType w:val="hybridMultilevel"/>
    <w:tmpl w:val="71346198"/>
    <w:lvl w:ilvl="0" w:tplc="09E29FF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8FA4677"/>
    <w:multiLevelType w:val="hybridMultilevel"/>
    <w:tmpl w:val="F2A2B83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6561D94"/>
    <w:multiLevelType w:val="hybridMultilevel"/>
    <w:tmpl w:val="C298D02E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53663340"/>
    <w:multiLevelType w:val="hybridMultilevel"/>
    <w:tmpl w:val="CECC068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586723CF"/>
    <w:multiLevelType w:val="hybridMultilevel"/>
    <w:tmpl w:val="A1AA76CC"/>
    <w:lvl w:ilvl="0" w:tplc="B6FC730A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>
    <w:nsid w:val="5D9848EF"/>
    <w:multiLevelType w:val="multilevel"/>
    <w:tmpl w:val="64F45664"/>
    <w:lvl w:ilvl="0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3306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left"/>
      <w:pPr>
        <w:ind w:left="4026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4746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5466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left"/>
      <w:pPr>
        <w:ind w:left="6186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6906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7626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left"/>
      <w:pPr>
        <w:ind w:left="8346" w:hanging="360"/>
      </w:pPr>
      <w:rPr>
        <w:rFonts w:cs="Times New Roman"/>
        <w:u w:val="none"/>
      </w:rPr>
    </w:lvl>
  </w:abstractNum>
  <w:abstractNum w:abstractNumId="8">
    <w:nsid w:val="5E292339"/>
    <w:multiLevelType w:val="hybridMultilevel"/>
    <w:tmpl w:val="14A09D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A3AC2"/>
    <w:multiLevelType w:val="hybridMultilevel"/>
    <w:tmpl w:val="16AC2D9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69620F9F"/>
    <w:multiLevelType w:val="hybridMultilevel"/>
    <w:tmpl w:val="460452B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8813167"/>
    <w:multiLevelType w:val="hybridMultilevel"/>
    <w:tmpl w:val="148A3DD0"/>
    <w:lvl w:ilvl="0" w:tplc="0415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4F7023"/>
    <w:multiLevelType w:val="hybridMultilevel"/>
    <w:tmpl w:val="0BF6161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7F437858"/>
    <w:multiLevelType w:val="hybridMultilevel"/>
    <w:tmpl w:val="AAAAA5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9"/>
  </w:num>
  <w:num w:numId="5">
    <w:abstractNumId w:val="13"/>
  </w:num>
  <w:num w:numId="6">
    <w:abstractNumId w:val="6"/>
  </w:num>
  <w:num w:numId="7">
    <w:abstractNumId w:val="5"/>
  </w:num>
  <w:num w:numId="8">
    <w:abstractNumId w:val="10"/>
  </w:num>
  <w:num w:numId="9">
    <w:abstractNumId w:val="4"/>
  </w:num>
  <w:num w:numId="10">
    <w:abstractNumId w:val="7"/>
  </w:num>
  <w:num w:numId="11">
    <w:abstractNumId w:val="0"/>
  </w:num>
  <w:num w:numId="12">
    <w:abstractNumId w:val="1"/>
  </w:num>
  <w:num w:numId="13">
    <w:abstractNumId w:val="8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3413"/>
    <w:rsid w:val="00007793"/>
    <w:rsid w:val="0001030F"/>
    <w:rsid w:val="00050F72"/>
    <w:rsid w:val="000511C2"/>
    <w:rsid w:val="0005183C"/>
    <w:rsid w:val="0007601F"/>
    <w:rsid w:val="00086907"/>
    <w:rsid w:val="0009211B"/>
    <w:rsid w:val="000D3C5D"/>
    <w:rsid w:val="000E0D11"/>
    <w:rsid w:val="000E0DAE"/>
    <w:rsid w:val="00127706"/>
    <w:rsid w:val="0013390E"/>
    <w:rsid w:val="00141CD7"/>
    <w:rsid w:val="0014477D"/>
    <w:rsid w:val="00174D6E"/>
    <w:rsid w:val="0018326A"/>
    <w:rsid w:val="00185644"/>
    <w:rsid w:val="001A737B"/>
    <w:rsid w:val="001B1424"/>
    <w:rsid w:val="001D0FB6"/>
    <w:rsid w:val="001D5C50"/>
    <w:rsid w:val="001D60D5"/>
    <w:rsid w:val="001E6642"/>
    <w:rsid w:val="001F07D6"/>
    <w:rsid w:val="001F48FD"/>
    <w:rsid w:val="00240A0C"/>
    <w:rsid w:val="00250C37"/>
    <w:rsid w:val="00250E77"/>
    <w:rsid w:val="00253A60"/>
    <w:rsid w:val="002619FB"/>
    <w:rsid w:val="00283482"/>
    <w:rsid w:val="00284899"/>
    <w:rsid w:val="0029759E"/>
    <w:rsid w:val="002A3CFA"/>
    <w:rsid w:val="002D34E0"/>
    <w:rsid w:val="002F037A"/>
    <w:rsid w:val="00315C3C"/>
    <w:rsid w:val="003169D2"/>
    <w:rsid w:val="00337D2E"/>
    <w:rsid w:val="003410C7"/>
    <w:rsid w:val="003609E6"/>
    <w:rsid w:val="0037377F"/>
    <w:rsid w:val="0038281F"/>
    <w:rsid w:val="00394B8C"/>
    <w:rsid w:val="003B0F97"/>
    <w:rsid w:val="003B561C"/>
    <w:rsid w:val="003C2ED7"/>
    <w:rsid w:val="003D193A"/>
    <w:rsid w:val="003E1CAA"/>
    <w:rsid w:val="003E205A"/>
    <w:rsid w:val="004031CF"/>
    <w:rsid w:val="004033C5"/>
    <w:rsid w:val="004076AB"/>
    <w:rsid w:val="00412000"/>
    <w:rsid w:val="00444451"/>
    <w:rsid w:val="0044673B"/>
    <w:rsid w:val="00463BEB"/>
    <w:rsid w:val="00472034"/>
    <w:rsid w:val="00476223"/>
    <w:rsid w:val="00493748"/>
    <w:rsid w:val="0049703B"/>
    <w:rsid w:val="004B0876"/>
    <w:rsid w:val="004D1411"/>
    <w:rsid w:val="004D2724"/>
    <w:rsid w:val="004D372D"/>
    <w:rsid w:val="004E4240"/>
    <w:rsid w:val="004F4E99"/>
    <w:rsid w:val="00501CE4"/>
    <w:rsid w:val="00531844"/>
    <w:rsid w:val="00533C38"/>
    <w:rsid w:val="00542EC3"/>
    <w:rsid w:val="00547F02"/>
    <w:rsid w:val="00562691"/>
    <w:rsid w:val="00576008"/>
    <w:rsid w:val="0058517C"/>
    <w:rsid w:val="00597AB5"/>
    <w:rsid w:val="005A520D"/>
    <w:rsid w:val="00620B2E"/>
    <w:rsid w:val="00626F96"/>
    <w:rsid w:val="00653B31"/>
    <w:rsid w:val="006655A9"/>
    <w:rsid w:val="00684DB7"/>
    <w:rsid w:val="006E5683"/>
    <w:rsid w:val="007008B4"/>
    <w:rsid w:val="007025B6"/>
    <w:rsid w:val="00705FCA"/>
    <w:rsid w:val="00706F6A"/>
    <w:rsid w:val="0071481D"/>
    <w:rsid w:val="007164B5"/>
    <w:rsid w:val="00720945"/>
    <w:rsid w:val="0072429D"/>
    <w:rsid w:val="007253C6"/>
    <w:rsid w:val="00730BF4"/>
    <w:rsid w:val="007462A4"/>
    <w:rsid w:val="0074762B"/>
    <w:rsid w:val="00776101"/>
    <w:rsid w:val="007A14B2"/>
    <w:rsid w:val="007A3EB7"/>
    <w:rsid w:val="007D2AF7"/>
    <w:rsid w:val="007D2FEA"/>
    <w:rsid w:val="007E4011"/>
    <w:rsid w:val="00815AFA"/>
    <w:rsid w:val="0082647E"/>
    <w:rsid w:val="00834433"/>
    <w:rsid w:val="00881816"/>
    <w:rsid w:val="00887F70"/>
    <w:rsid w:val="008A4E6A"/>
    <w:rsid w:val="008B2F38"/>
    <w:rsid w:val="008C4F3E"/>
    <w:rsid w:val="008D1FA2"/>
    <w:rsid w:val="008D67E8"/>
    <w:rsid w:val="008E2CA6"/>
    <w:rsid w:val="008F0511"/>
    <w:rsid w:val="009144E1"/>
    <w:rsid w:val="00924D84"/>
    <w:rsid w:val="0093706B"/>
    <w:rsid w:val="00943723"/>
    <w:rsid w:val="00986843"/>
    <w:rsid w:val="00994477"/>
    <w:rsid w:val="009A4CB3"/>
    <w:rsid w:val="009C4798"/>
    <w:rsid w:val="009F3418"/>
    <w:rsid w:val="009F5A60"/>
    <w:rsid w:val="00A04814"/>
    <w:rsid w:val="00A33F23"/>
    <w:rsid w:val="00A453AB"/>
    <w:rsid w:val="00A479A9"/>
    <w:rsid w:val="00A5410C"/>
    <w:rsid w:val="00A618A5"/>
    <w:rsid w:val="00A71636"/>
    <w:rsid w:val="00A82E8E"/>
    <w:rsid w:val="00A93981"/>
    <w:rsid w:val="00A95FE8"/>
    <w:rsid w:val="00A9652F"/>
    <w:rsid w:val="00AB2D1D"/>
    <w:rsid w:val="00AB7CEC"/>
    <w:rsid w:val="00AE0F3D"/>
    <w:rsid w:val="00AF5980"/>
    <w:rsid w:val="00B15401"/>
    <w:rsid w:val="00B243BA"/>
    <w:rsid w:val="00B73413"/>
    <w:rsid w:val="00B7642D"/>
    <w:rsid w:val="00B837EF"/>
    <w:rsid w:val="00B86C0E"/>
    <w:rsid w:val="00BA4D55"/>
    <w:rsid w:val="00BC02D5"/>
    <w:rsid w:val="00BC5531"/>
    <w:rsid w:val="00BE2E64"/>
    <w:rsid w:val="00BE42D2"/>
    <w:rsid w:val="00BE4CEA"/>
    <w:rsid w:val="00BE6727"/>
    <w:rsid w:val="00C03106"/>
    <w:rsid w:val="00C063A1"/>
    <w:rsid w:val="00C11639"/>
    <w:rsid w:val="00C222E1"/>
    <w:rsid w:val="00C4097E"/>
    <w:rsid w:val="00C534E5"/>
    <w:rsid w:val="00C53A47"/>
    <w:rsid w:val="00C53FF8"/>
    <w:rsid w:val="00C95DB2"/>
    <w:rsid w:val="00CC7D58"/>
    <w:rsid w:val="00CD567F"/>
    <w:rsid w:val="00D0076D"/>
    <w:rsid w:val="00D174F5"/>
    <w:rsid w:val="00D41B2B"/>
    <w:rsid w:val="00D46157"/>
    <w:rsid w:val="00D47CA9"/>
    <w:rsid w:val="00D82193"/>
    <w:rsid w:val="00D82F8F"/>
    <w:rsid w:val="00D93E08"/>
    <w:rsid w:val="00D9722C"/>
    <w:rsid w:val="00DB09BC"/>
    <w:rsid w:val="00DB1184"/>
    <w:rsid w:val="00DF23CE"/>
    <w:rsid w:val="00E00708"/>
    <w:rsid w:val="00E05312"/>
    <w:rsid w:val="00E132F7"/>
    <w:rsid w:val="00E671C1"/>
    <w:rsid w:val="00E735D2"/>
    <w:rsid w:val="00E87C1A"/>
    <w:rsid w:val="00E9511C"/>
    <w:rsid w:val="00EB1C91"/>
    <w:rsid w:val="00EB6A90"/>
    <w:rsid w:val="00EF529C"/>
    <w:rsid w:val="00F14222"/>
    <w:rsid w:val="00F14462"/>
    <w:rsid w:val="00F203D1"/>
    <w:rsid w:val="00F43FE2"/>
    <w:rsid w:val="00F51D06"/>
    <w:rsid w:val="00F551CD"/>
    <w:rsid w:val="00F65C20"/>
    <w:rsid w:val="00F90FC3"/>
    <w:rsid w:val="00F96F94"/>
    <w:rsid w:val="00FB458C"/>
    <w:rsid w:val="00FE6996"/>
    <w:rsid w:val="00FF0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59E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CC7D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C7D58"/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TreAA">
    <w:name w:val="Treść A A"/>
    <w:uiPriority w:val="99"/>
    <w:rsid w:val="00B7341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88" w:lineRule="auto"/>
      <w:jc w:val="both"/>
    </w:pPr>
    <w:rPr>
      <w:rFonts w:ascii="Helvetica" w:hAnsi="Helvetica" w:cs="Helvetica"/>
      <w:color w:val="000000"/>
      <w:u w:color="000000"/>
    </w:rPr>
  </w:style>
  <w:style w:type="paragraph" w:styleId="ListParagraph">
    <w:name w:val="List Paragraph"/>
    <w:basedOn w:val="Normal"/>
    <w:link w:val="ListParagraphChar"/>
    <w:uiPriority w:val="99"/>
    <w:qFormat/>
    <w:rsid w:val="00B734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4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762B"/>
    <w:rPr>
      <w:rFonts w:ascii="Tahoma" w:hAnsi="Tahoma" w:cs="Tahoma"/>
      <w:sz w:val="16"/>
      <w:szCs w:val="16"/>
    </w:rPr>
  </w:style>
  <w:style w:type="character" w:customStyle="1" w:styleId="gwp35491755size">
    <w:name w:val="gwp35491755_size"/>
    <w:basedOn w:val="DefaultParagraphFont"/>
    <w:uiPriority w:val="99"/>
    <w:rsid w:val="00DB1184"/>
    <w:rPr>
      <w:rFonts w:cs="Times New Roman"/>
    </w:rPr>
  </w:style>
  <w:style w:type="paragraph" w:styleId="Header">
    <w:name w:val="header"/>
    <w:basedOn w:val="Normal"/>
    <w:link w:val="HeaderChar"/>
    <w:uiPriority w:val="99"/>
    <w:rsid w:val="00815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15AF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15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15AFA"/>
    <w:rPr>
      <w:rFonts w:cs="Times New Roman"/>
    </w:rPr>
  </w:style>
  <w:style w:type="character" w:customStyle="1" w:styleId="ListParagraphChar">
    <w:name w:val="List Paragraph Char"/>
    <w:link w:val="ListParagraph"/>
    <w:uiPriority w:val="99"/>
    <w:locked/>
    <w:rsid w:val="00D9722C"/>
  </w:style>
  <w:style w:type="character" w:styleId="CommentReference">
    <w:name w:val="annotation reference"/>
    <w:basedOn w:val="DefaultParagraphFont"/>
    <w:uiPriority w:val="99"/>
    <w:rsid w:val="007025B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025B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7025B6"/>
    <w:rPr>
      <w:rFonts w:ascii="Times New Roman" w:hAnsi="Times New Roman" w:cs="Times New Roman"/>
      <w:sz w:val="20"/>
      <w:szCs w:val="20"/>
      <w:lang w:eastAsia="pl-PL"/>
    </w:rPr>
  </w:style>
  <w:style w:type="character" w:styleId="Strong">
    <w:name w:val="Strong"/>
    <w:basedOn w:val="DefaultParagraphFont"/>
    <w:uiPriority w:val="99"/>
    <w:qFormat/>
    <w:rsid w:val="000E0D11"/>
    <w:rPr>
      <w:rFonts w:cs="Times New Roman"/>
      <w:b/>
    </w:rPr>
  </w:style>
  <w:style w:type="table" w:styleId="TableGrid">
    <w:name w:val="Table Grid"/>
    <w:basedOn w:val="TableNormal"/>
    <w:uiPriority w:val="99"/>
    <w:rsid w:val="00250E7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C7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Emphasis">
    <w:name w:val="Emphasis"/>
    <w:basedOn w:val="DefaultParagraphFont"/>
    <w:uiPriority w:val="99"/>
    <w:qFormat/>
    <w:rsid w:val="00CC7D58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597AB5"/>
    <w:rPr>
      <w:rFonts w:cs="Times New Roman"/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4673B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4673B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rsid w:val="004F4E99"/>
    <w:rPr>
      <w:rFonts w:cs="Times New Roman"/>
      <w:color w:val="605E5C"/>
      <w:shd w:val="clear" w:color="auto" w:fill="E1DFDD"/>
    </w:rPr>
  </w:style>
  <w:style w:type="paragraph" w:customStyle="1" w:styleId="Default">
    <w:name w:val="Default"/>
    <w:uiPriority w:val="99"/>
    <w:rsid w:val="00620B2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77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77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ork@wielspin.pl" TargetMode="External"/><Relationship Id="rId26" Type="http://schemas.openxmlformats.org/officeDocument/2006/relationships/hyperlink" Target="mailto:rehabilitacjakompleksowa@pfron.org.p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ork@pfron.org.pl" TargetMode="Externa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mailto:projektork@akademiamddp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ustron@zdz.katowice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projektork@akademiamddp.pl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9</Pages>
  <Words>1843</Words>
  <Characters>11058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POWRÓT DO ZDROWIA – POWRÓT DO PRACY</dc:title>
  <dc:subject/>
  <dc:creator>Irena</dc:creator>
  <cp:keywords/>
  <dc:description/>
  <cp:lastModifiedBy>u00391</cp:lastModifiedBy>
  <cp:revision>2</cp:revision>
  <cp:lastPrinted>2019-06-13T13:11:00Z</cp:lastPrinted>
  <dcterms:created xsi:type="dcterms:W3CDTF">2019-07-11T08:17:00Z</dcterms:created>
  <dcterms:modified xsi:type="dcterms:W3CDTF">2019-07-11T08:17:00Z</dcterms:modified>
</cp:coreProperties>
</file>